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F7715" w14:textId="77777777" w:rsidR="00A5243C" w:rsidRPr="00462428" w:rsidRDefault="00000000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 w14:anchorId="544C0203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0" type="#_x0000_t202" style="position:absolute;margin-left:85.05pt;margin-top:170.65pt;width:467.7pt;height:81.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" filled="f" stroked="f">
            <v:textbox inset="0,0,0,0">
              <w:txbxContent>
                <w:p w14:paraId="22A1B0C3" w14:textId="77777777" w:rsidR="00792ED3" w:rsidRDefault="00792ED3" w:rsidP="00792ED3">
                  <w:pPr>
                    <w:pStyle w:val="a3"/>
                    <w:jc w:val="center"/>
                    <w:rPr>
                      <w:b/>
                      <w:bCs/>
                      <w:szCs w:val="28"/>
                    </w:rPr>
                  </w:pPr>
                  <w:bookmarkStart w:id="0" w:name="_Hlk235439258"/>
                  <w:bookmarkStart w:id="1" w:name="_Hlk235439321"/>
                  <w:bookmarkStart w:id="2" w:name="_Hlk235439322"/>
                  <w:bookmarkStart w:id="3" w:name="_Hlk235874978"/>
                  <w:r w:rsidRPr="00C3248C">
                    <w:rPr>
                      <w:b/>
                      <w:bCs/>
                      <w:szCs w:val="28"/>
                    </w:rPr>
                    <w:t xml:space="preserve">О проведении адресного информирования избирателей </w:t>
                  </w:r>
                </w:p>
                <w:p w14:paraId="15162062" w14:textId="3360925C" w:rsidR="00792ED3" w:rsidRPr="00B33253" w:rsidRDefault="00792ED3" w:rsidP="00792ED3">
                  <w:pPr>
                    <w:pStyle w:val="a3"/>
                    <w:jc w:val="center"/>
                    <w:rPr>
                      <w:b/>
                      <w:bCs/>
                      <w:szCs w:val="28"/>
                    </w:rPr>
                  </w:pPr>
                  <w:r w:rsidRPr="00C3248C">
                    <w:rPr>
                      <w:b/>
                      <w:bCs/>
                      <w:szCs w:val="28"/>
                    </w:rPr>
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</w:r>
                  <w:r>
                    <w:rPr>
                      <w:b/>
                      <w:bCs/>
                      <w:szCs w:val="28"/>
                    </w:rPr>
                    <w:t xml:space="preserve">, </w:t>
                  </w:r>
                  <w:r w:rsidRPr="00A51A63">
                    <w:rPr>
                      <w:b/>
                      <w:bCs/>
                      <w:szCs w:val="28"/>
                    </w:rPr>
                    <w:t>назначенных на 20 сентября 2026 года</w:t>
                  </w:r>
                  <w:r>
                    <w:rPr>
                      <w:b/>
                      <w:bCs/>
                      <w:szCs w:val="28"/>
                    </w:rPr>
                    <w:t>,</w:t>
                  </w:r>
                  <w:r w:rsidR="009F19D1">
                    <w:rPr>
                      <w:b/>
                      <w:bCs/>
                      <w:szCs w:val="28"/>
                    </w:rPr>
                    <w:t xml:space="preserve"> </w:t>
                  </w:r>
                  <w:r w:rsidRPr="00C3248C">
                    <w:rPr>
                      <w:b/>
                      <w:bCs/>
                      <w:szCs w:val="28"/>
                    </w:rPr>
                    <w:t>путем их оповещения способом поквартирного (подомового) обхода</w:t>
                  </w:r>
                  <w:bookmarkEnd w:id="0"/>
                  <w:r w:rsidR="009F19D1">
                    <w:rPr>
                      <w:b/>
                      <w:bCs/>
                      <w:szCs w:val="28"/>
                    </w:rPr>
                    <w:t xml:space="preserve"> </w:t>
                  </w:r>
                  <w:r>
                    <w:rPr>
                      <w:b/>
                      <w:bCs/>
                      <w:szCs w:val="28"/>
                    </w:rPr>
                    <w:t>на территории Березовского муниципального округа______________</w:t>
                  </w:r>
                  <w:bookmarkEnd w:id="1"/>
                  <w:bookmarkEnd w:id="2"/>
                </w:p>
                <w:bookmarkEnd w:id="3"/>
                <w:p w14:paraId="46677BC9" w14:textId="0DD43FD6" w:rsidR="006C4910" w:rsidRPr="006C4910" w:rsidRDefault="006C4910" w:rsidP="00B80E0B">
                  <w:pPr>
                    <w:ind w:firstLine="709"/>
                    <w:jc w:val="center"/>
                    <w:rPr>
                      <w:b/>
                      <w:szCs w:val="28"/>
                    </w:rPr>
                  </w:pPr>
                </w:p>
                <w:p w14:paraId="11774025" w14:textId="3C91F4C2" w:rsidR="00B33253" w:rsidRPr="001A6195" w:rsidRDefault="00B33253" w:rsidP="001A6195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02F6219B">
          <v:shape id="Text Box 9" o:spid="_x0000_s2052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TOYUo0QEA&#10;AJEDAAAOAAAAAAAAAAAAAAAAAC4CAABkcnMvZTJvRG9jLnhtbFBLAQItABQABgAIAAAAIQCMgSOR&#10;4QAAAAwBAAAPAAAAAAAAAAAAAAAAACsEAABkcnMvZG93bnJldi54bWxQSwUGAAAAAAQABADzAAAA&#10;OQUAAAAA&#10;" filled="f" stroked="f">
            <v:textbox inset="0,0,0,0">
              <w:txbxContent>
                <w:p w14:paraId="28E857E5" w14:textId="185B323A" w:rsidR="00E75F24" w:rsidRPr="00DF42F4" w:rsidRDefault="005F7AB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792ED3">
                    <w:rPr>
                      <w:sz w:val="24"/>
                      <w:szCs w:val="24"/>
                    </w:rPr>
                    <w:t>1</w:t>
                  </w:r>
                  <w:r w:rsidR="003C056B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="003C056B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 w14:anchorId="3773FC18"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NEIM7HU&#10;AQAAmAMAAA4AAAAAAAAAAAAAAAAALgIAAGRycy9lMm9Eb2MueG1sUEsBAi0AFAAGAAgAAAAhAIQz&#10;ZKDgAAAACwEAAA8AAAAAAAAAAAAAAAAALgQAAGRycy9kb3ducmV2LnhtbFBLBQYAAAAABAAEAPMA&#10;AAA7BQAAAAA=&#10;" filled="f" stroked="f">
            <v:textbox inset="0,0,0,0">
              <w:txbxContent>
                <w:p w14:paraId="09D8627D" w14:textId="21781165" w:rsidR="00975170" w:rsidRPr="00DF42F4" w:rsidRDefault="00792ED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</w:t>
                  </w:r>
                  <w:r w:rsidR="003C056B">
                    <w:rPr>
                      <w:sz w:val="24"/>
                      <w:szCs w:val="24"/>
                    </w:rPr>
                    <w:t>.0</w:t>
                  </w:r>
                  <w:r w:rsidR="005F7ABE">
                    <w:rPr>
                      <w:sz w:val="24"/>
                      <w:szCs w:val="24"/>
                    </w:rPr>
                    <w:t>7</w:t>
                  </w:r>
                  <w:r w:rsidR="003C056B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</w:p>
    <w:p w14:paraId="5AB81574" w14:textId="77777777" w:rsidR="00845340" w:rsidRDefault="00071593" w:rsidP="001E39CC">
      <w:pPr>
        <w:suppressAutoHyphens/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ab/>
      </w:r>
    </w:p>
    <w:p w14:paraId="48F970AC" w14:textId="77777777" w:rsidR="005F7ABE" w:rsidRDefault="001A6195" w:rsidP="006C4910">
      <w:pPr>
        <w:tabs>
          <w:tab w:val="left" w:pos="0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3F4CCE1C" w14:textId="50258BA0" w:rsidR="001A6195" w:rsidRDefault="005F7ABE" w:rsidP="009F19D1">
      <w:pPr>
        <w:tabs>
          <w:tab w:val="left" w:pos="0"/>
        </w:tabs>
        <w:spacing w:line="360" w:lineRule="auto"/>
        <w:jc w:val="both"/>
        <w:rPr>
          <w:szCs w:val="28"/>
        </w:rPr>
      </w:pPr>
      <w:r>
        <w:rPr>
          <w:szCs w:val="28"/>
        </w:rPr>
        <w:tab/>
      </w:r>
      <w:bookmarkStart w:id="4" w:name="_Hlk235439304"/>
      <w:r w:rsidR="00792ED3" w:rsidRPr="006067A7">
        <w:t xml:space="preserve">Руководствуясь статьями 30, 31, частью 1 статьи 59, частью 2 статьи 81  Федерального закона от 22 февраля 2014 года № 20-ФЗ «О выборах депутатов Государственной Думы Федерального Собрания Российской Федерации», пунктом 9 статьи 26, пунктом 6 статьи 27, пунктом 3 статьи 45, 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bookmarkEnd w:id="4"/>
      <w:r w:rsidR="00792ED3" w:rsidRPr="006067A7">
        <w:t>постановлением Избирательной комиссии Пермского края от 2</w:t>
      </w:r>
      <w:r w:rsidR="00792ED3">
        <w:t>2</w:t>
      </w:r>
      <w:r w:rsidR="00792ED3" w:rsidRPr="006067A7">
        <w:t xml:space="preserve"> июля 2026 года № </w:t>
      </w:r>
      <w:r w:rsidR="009F19D1">
        <w:t xml:space="preserve">129/03-4 </w:t>
      </w:r>
      <w:r w:rsidR="00792ED3" w:rsidRPr="006067A7">
        <w:t>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обхода»</w:t>
      </w:r>
      <w:r w:rsidR="00B65772">
        <w:rPr>
          <w:spacing w:val="-4"/>
          <w:szCs w:val="28"/>
        </w:rPr>
        <w:t xml:space="preserve">, </w:t>
      </w:r>
      <w:r w:rsidR="00F8672F">
        <w:rPr>
          <w:szCs w:val="28"/>
        </w:rPr>
        <w:t xml:space="preserve"> </w:t>
      </w:r>
      <w:r w:rsidR="002E0409" w:rsidRPr="002E0409">
        <w:rPr>
          <w:szCs w:val="28"/>
        </w:rPr>
        <w:t>территориальная избирательная комиссия Березовского муниципального округа</w:t>
      </w:r>
      <w:r w:rsidR="001A6195">
        <w:rPr>
          <w:szCs w:val="28"/>
        </w:rPr>
        <w:t>,</w:t>
      </w:r>
      <w:r w:rsidR="001A6195" w:rsidRPr="00A97A3A">
        <w:rPr>
          <w:szCs w:val="28"/>
        </w:rPr>
        <w:t xml:space="preserve"> </w:t>
      </w:r>
      <w:r w:rsidR="001A6195">
        <w:rPr>
          <w:szCs w:val="28"/>
        </w:rPr>
        <w:t xml:space="preserve">                                                     </w:t>
      </w:r>
    </w:p>
    <w:p w14:paraId="008BD414" w14:textId="696CEFD2" w:rsidR="001A6195" w:rsidRDefault="001A6195" w:rsidP="009F19D1">
      <w:pPr>
        <w:tabs>
          <w:tab w:val="left" w:pos="0"/>
        </w:tabs>
        <w:spacing w:line="360" w:lineRule="auto"/>
        <w:jc w:val="both"/>
        <w:rPr>
          <w:spacing w:val="60"/>
          <w:szCs w:val="28"/>
        </w:rPr>
      </w:pPr>
      <w:r>
        <w:rPr>
          <w:szCs w:val="28"/>
        </w:rPr>
        <w:t xml:space="preserve">                                                                            </w:t>
      </w:r>
      <w:r w:rsidRPr="00A97A3A">
        <w:rPr>
          <w:spacing w:val="60"/>
          <w:szCs w:val="28"/>
        </w:rPr>
        <w:t>решила:</w:t>
      </w:r>
    </w:p>
    <w:p w14:paraId="78F96BEA" w14:textId="1D7749EF" w:rsidR="00792ED3" w:rsidRDefault="00792ED3" w:rsidP="009F19D1">
      <w:pPr>
        <w:pStyle w:val="a7"/>
        <w:spacing w:line="360" w:lineRule="auto"/>
      </w:pPr>
      <w:r>
        <w:t xml:space="preserve">1. Утвердить перечень участковых избирательных комиссий, </w:t>
      </w:r>
      <w:bookmarkStart w:id="5" w:name="_Hlk235439404"/>
      <w:r>
        <w:t xml:space="preserve">которые будут осуществлять проведение адресного информирования </w:t>
      </w:r>
      <w:r w:rsidRPr="003F62BD">
        <w:t>избирателей на выборах депутатов Государственной Думы Федерального Собрания Российской Федерации девятого созыва и совмещенных с ними выборах</w:t>
      </w:r>
      <w:r>
        <w:t>,</w:t>
      </w:r>
      <w:r w:rsidRPr="003F62BD">
        <w:t xml:space="preserve"> </w:t>
      </w:r>
      <w:r w:rsidRPr="00A51A63">
        <w:t xml:space="preserve">назначенных на 20 сентября 2026 года, </w:t>
      </w:r>
      <w:r w:rsidRPr="003F62BD">
        <w:t xml:space="preserve">путем их оповещения способом поквартирного (подомового) обхода с использованием специализированного цифрового сервиса </w:t>
      </w:r>
      <w:r>
        <w:t>(далее – проект «</w:t>
      </w:r>
      <w:proofErr w:type="spellStart"/>
      <w:r>
        <w:t>ИнформУИК</w:t>
      </w:r>
      <w:proofErr w:type="spellEnd"/>
      <w:r>
        <w:t>»)</w:t>
      </w:r>
      <w:bookmarkEnd w:id="5"/>
      <w:r>
        <w:t xml:space="preserve">, а также численность </w:t>
      </w:r>
      <w:r>
        <w:lastRenderedPageBreak/>
        <w:t>членов участковых избирательных комиссий, участвующих в проекте «</w:t>
      </w:r>
      <w:proofErr w:type="spellStart"/>
      <w:r>
        <w:t>ИнформУИК</w:t>
      </w:r>
      <w:proofErr w:type="spellEnd"/>
      <w:r>
        <w:t>», на территории Березовского муниципального округа согласно приложению №1 к настоящему решению.</w:t>
      </w:r>
    </w:p>
    <w:p w14:paraId="13ADE5F3" w14:textId="2A67D0CE" w:rsidR="00792ED3" w:rsidRDefault="00792ED3" w:rsidP="009F19D1">
      <w:pPr>
        <w:pStyle w:val="a7"/>
        <w:spacing w:line="360" w:lineRule="auto"/>
      </w:pPr>
      <w:r>
        <w:t xml:space="preserve">2. </w:t>
      </w:r>
      <w:bookmarkStart w:id="6" w:name="_Hlk235439484"/>
      <w:r>
        <w:t xml:space="preserve">Определить из числа членов территориальной избирательной комиссии Березовского муниципального округа координаторов, ответственных за реализацию проекта </w:t>
      </w:r>
      <w:bookmarkStart w:id="7" w:name="_Hlk235271490"/>
      <w:r>
        <w:t>«</w:t>
      </w:r>
      <w:proofErr w:type="spellStart"/>
      <w:r>
        <w:t>ИнформУИК</w:t>
      </w:r>
      <w:proofErr w:type="spellEnd"/>
      <w:r>
        <w:t xml:space="preserve">» </w:t>
      </w:r>
      <w:bookmarkEnd w:id="7"/>
      <w:r>
        <w:t xml:space="preserve">на территории </w:t>
      </w:r>
      <w:bookmarkEnd w:id="6"/>
      <w:r>
        <w:t>Березовского муниципального (городского) округа</w:t>
      </w:r>
      <w:r w:rsidRPr="000938DE">
        <w:t xml:space="preserve"> </w:t>
      </w:r>
      <w:bookmarkStart w:id="8" w:name="_Hlk235436388"/>
      <w:r>
        <w:t>согласно приложению №2</w:t>
      </w:r>
      <w:r w:rsidRPr="007566E5">
        <w:t xml:space="preserve"> </w:t>
      </w:r>
      <w:r>
        <w:t>к настоящему решению.</w:t>
      </w:r>
      <w:bookmarkEnd w:id="8"/>
    </w:p>
    <w:p w14:paraId="115B4B29" w14:textId="77777777" w:rsidR="00792ED3" w:rsidRDefault="00792ED3" w:rsidP="009F19D1">
      <w:pPr>
        <w:pStyle w:val="a7"/>
        <w:spacing w:line="360" w:lineRule="auto"/>
      </w:pPr>
      <w:r>
        <w:t xml:space="preserve">3. Утвердить график проведения очных инструктажей членов участковых избирательных комиссий, участвующих в </w:t>
      </w:r>
      <w:r w:rsidRPr="000938DE">
        <w:t>проект</w:t>
      </w:r>
      <w:r>
        <w:t>е</w:t>
      </w:r>
      <w:r w:rsidRPr="000938DE">
        <w:t xml:space="preserve"> «</w:t>
      </w:r>
      <w:proofErr w:type="spellStart"/>
      <w:r w:rsidRPr="000938DE">
        <w:t>ИнформУИК</w:t>
      </w:r>
      <w:proofErr w:type="spellEnd"/>
      <w:r w:rsidRPr="000938DE">
        <w:t>»</w:t>
      </w:r>
      <w:r w:rsidRPr="007566E5">
        <w:t xml:space="preserve"> согласно приложению №</w:t>
      </w:r>
      <w:r>
        <w:t>3</w:t>
      </w:r>
      <w:r w:rsidRPr="007566E5">
        <w:t xml:space="preserve"> к настоящему решению.</w:t>
      </w:r>
    </w:p>
    <w:p w14:paraId="0B6F6762" w14:textId="34CB3914" w:rsidR="00792ED3" w:rsidRPr="00EF3870" w:rsidRDefault="00792ED3" w:rsidP="009F19D1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4</w:t>
      </w:r>
      <w:r w:rsidRPr="00635D75">
        <w:rPr>
          <w:szCs w:val="28"/>
        </w:rPr>
        <w:t>.</w:t>
      </w:r>
      <w:r w:rsidRPr="00EF3870">
        <w:rPr>
          <w:szCs w:val="28"/>
        </w:rPr>
        <w:t xml:space="preserve"> Разместить настоящее решение на официальном сайте территориальной избирательной комиссии </w:t>
      </w:r>
      <w:r>
        <w:rPr>
          <w:szCs w:val="28"/>
        </w:rPr>
        <w:t>Березовского</w:t>
      </w:r>
      <w:r w:rsidRPr="00EF3870">
        <w:rPr>
          <w:szCs w:val="28"/>
        </w:rPr>
        <w:t xml:space="preserve"> муниципального округа в информационно-телекоммуникационной сети общего пользования «Интернет» (</w:t>
      </w:r>
      <w:hyperlink r:id="rId7" w:history="1">
        <w:r w:rsidRPr="00F6174C">
          <w:rPr>
            <w:rStyle w:val="af5"/>
            <w:szCs w:val="28"/>
          </w:rPr>
          <w:t>http://59t004.permkrai.ru</w:t>
        </w:r>
      </w:hyperlink>
      <w:r w:rsidRPr="00EF3870">
        <w:rPr>
          <w:szCs w:val="28"/>
        </w:rPr>
        <w:t>).</w:t>
      </w:r>
    </w:p>
    <w:p w14:paraId="2881C373" w14:textId="4D881529" w:rsidR="001A6195" w:rsidRDefault="00792ED3" w:rsidP="009F19D1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="001A6195">
        <w:rPr>
          <w:szCs w:val="28"/>
        </w:rPr>
        <w:t>. Контроль за исполнением данного решения возложить на председателя территориальной избирательной комиссии Морозова</w:t>
      </w:r>
      <w:r w:rsidR="0077503D" w:rsidRPr="0077503D">
        <w:rPr>
          <w:szCs w:val="28"/>
        </w:rPr>
        <w:t xml:space="preserve"> </w:t>
      </w:r>
      <w:r w:rsidR="0077503D">
        <w:rPr>
          <w:szCs w:val="28"/>
        </w:rPr>
        <w:t>В.А</w:t>
      </w:r>
      <w:r w:rsidR="001A6195">
        <w:rPr>
          <w:szCs w:val="28"/>
        </w:rPr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F0257" w14:paraId="7DDC04EE" w14:textId="77777777" w:rsidTr="00B7724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533C9AA" w14:textId="77777777" w:rsidR="00DF0257" w:rsidRPr="00FD0E8F" w:rsidRDefault="00DF0257" w:rsidP="00B7724F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="00071593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ECC4766" w14:textId="77777777" w:rsidR="00DF0257" w:rsidRDefault="003C056B" w:rsidP="00B7724F">
            <w:pPr>
              <w:pStyle w:val="a7"/>
              <w:spacing w:before="600" w:line="240" w:lineRule="auto"/>
              <w:ind w:firstLine="0"/>
              <w:jc w:val="right"/>
            </w:pPr>
            <w:r>
              <w:t>В.А. Морозов</w:t>
            </w:r>
          </w:p>
        </w:tc>
      </w:tr>
      <w:tr w:rsidR="00DF0257" w14:paraId="48A99E34" w14:textId="77777777" w:rsidTr="00B7724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CB62434" w14:textId="77777777" w:rsidR="00DF0257" w:rsidRDefault="00DF0257" w:rsidP="00B7724F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97E7EF" w14:textId="77777777" w:rsidR="00DF0257" w:rsidRDefault="00DF0257" w:rsidP="00B7724F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F0257" w14:paraId="77CA18EC" w14:textId="77777777" w:rsidTr="00B7724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271DC3" w14:textId="77777777" w:rsidR="00DF0257" w:rsidRDefault="00DF0257" w:rsidP="00B7724F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DAD98C2" w14:textId="77777777" w:rsidR="00DF0257" w:rsidRDefault="003C056B" w:rsidP="00B7724F">
            <w:pPr>
              <w:pStyle w:val="a7"/>
              <w:spacing w:line="240" w:lineRule="auto"/>
              <w:ind w:firstLine="0"/>
              <w:jc w:val="right"/>
            </w:pPr>
            <w:r>
              <w:t>Т.В. Шумилова</w:t>
            </w:r>
          </w:p>
        </w:tc>
      </w:tr>
    </w:tbl>
    <w:p w14:paraId="5E3988FE" w14:textId="77777777" w:rsidR="00B65772" w:rsidRDefault="00B65772" w:rsidP="006C4910">
      <w:pPr>
        <w:ind w:left="3969"/>
        <w:jc w:val="right"/>
        <w:rPr>
          <w:sz w:val="24"/>
          <w:szCs w:val="28"/>
        </w:rPr>
      </w:pPr>
      <w:bookmarkStart w:id="9" w:name="_Hlk234251274"/>
    </w:p>
    <w:p w14:paraId="7CEA9A23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5282295C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5E2872A0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478AD5FF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2756C69B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1389416A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5DB5DC3E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39AD4F30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4E797B3E" w14:textId="77777777" w:rsidR="00792ED3" w:rsidRDefault="00792ED3" w:rsidP="006C4910">
      <w:pPr>
        <w:ind w:left="3969"/>
        <w:jc w:val="right"/>
        <w:rPr>
          <w:sz w:val="24"/>
          <w:szCs w:val="28"/>
        </w:rPr>
      </w:pPr>
    </w:p>
    <w:p w14:paraId="4C77F66C" w14:textId="77777777" w:rsidR="00792ED3" w:rsidRDefault="00792ED3" w:rsidP="006C4910">
      <w:pPr>
        <w:ind w:left="3969"/>
        <w:jc w:val="right"/>
        <w:rPr>
          <w:sz w:val="24"/>
          <w:szCs w:val="28"/>
        </w:rPr>
      </w:pPr>
    </w:p>
    <w:p w14:paraId="6C242E84" w14:textId="77777777" w:rsidR="00792ED3" w:rsidRDefault="00792ED3" w:rsidP="006C4910">
      <w:pPr>
        <w:ind w:left="3969"/>
        <w:jc w:val="right"/>
        <w:rPr>
          <w:sz w:val="24"/>
          <w:szCs w:val="28"/>
        </w:rPr>
      </w:pPr>
    </w:p>
    <w:p w14:paraId="416EB448" w14:textId="77777777" w:rsidR="00792ED3" w:rsidRDefault="00792ED3" w:rsidP="006C4910">
      <w:pPr>
        <w:ind w:left="3969"/>
        <w:jc w:val="right"/>
        <w:rPr>
          <w:sz w:val="24"/>
          <w:szCs w:val="28"/>
        </w:rPr>
      </w:pPr>
    </w:p>
    <w:p w14:paraId="5C51AD3B" w14:textId="77777777" w:rsidR="00792ED3" w:rsidRDefault="00792ED3" w:rsidP="006C4910">
      <w:pPr>
        <w:ind w:left="3969"/>
        <w:jc w:val="right"/>
        <w:rPr>
          <w:sz w:val="24"/>
          <w:szCs w:val="28"/>
        </w:rPr>
      </w:pPr>
    </w:p>
    <w:p w14:paraId="05BF551D" w14:textId="77777777" w:rsidR="00792ED3" w:rsidRDefault="00792ED3" w:rsidP="006C4910">
      <w:pPr>
        <w:ind w:left="3969"/>
        <w:jc w:val="right"/>
        <w:rPr>
          <w:sz w:val="24"/>
          <w:szCs w:val="28"/>
        </w:rPr>
      </w:pPr>
    </w:p>
    <w:p w14:paraId="29D5E8AF" w14:textId="77777777" w:rsidR="00792ED3" w:rsidRDefault="00792ED3" w:rsidP="006C4910">
      <w:pPr>
        <w:ind w:left="3969"/>
        <w:jc w:val="right"/>
        <w:rPr>
          <w:sz w:val="24"/>
          <w:szCs w:val="28"/>
        </w:rPr>
      </w:pPr>
    </w:p>
    <w:p w14:paraId="1F5C45B6" w14:textId="77777777" w:rsidR="00792ED3" w:rsidRDefault="00792ED3" w:rsidP="006C4910">
      <w:pPr>
        <w:ind w:left="3969"/>
        <w:jc w:val="right"/>
        <w:rPr>
          <w:sz w:val="24"/>
          <w:szCs w:val="28"/>
        </w:rPr>
      </w:pPr>
    </w:p>
    <w:p w14:paraId="0A0DD524" w14:textId="77777777" w:rsidR="00792ED3" w:rsidRDefault="00792ED3" w:rsidP="00792ED3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14:paraId="4FB68B89" w14:textId="77777777" w:rsidR="00792ED3" w:rsidRDefault="00792ED3" w:rsidP="00792ED3">
      <w:pPr>
        <w:autoSpaceDE w:val="0"/>
        <w:autoSpaceDN w:val="0"/>
        <w:adjustRightInd w:val="0"/>
        <w:ind w:left="5954"/>
        <w:rPr>
          <w:sz w:val="24"/>
          <w:szCs w:val="24"/>
        </w:rPr>
      </w:pPr>
      <w:bookmarkStart w:id="10" w:name="_Hlk235806083"/>
      <w:r>
        <w:rPr>
          <w:sz w:val="24"/>
          <w:szCs w:val="24"/>
        </w:rPr>
        <w:t xml:space="preserve">к решению территориальной избирательной </w:t>
      </w:r>
    </w:p>
    <w:p w14:paraId="2913EF39" w14:textId="61C2B64D" w:rsidR="00792ED3" w:rsidRDefault="00792ED3" w:rsidP="00792ED3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комиссии Березовского муниципального округа</w:t>
      </w:r>
    </w:p>
    <w:p w14:paraId="7CCD191F" w14:textId="118613E4" w:rsidR="00792ED3" w:rsidRDefault="00792ED3" w:rsidP="00792ED3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от 24.07.2026 № 81/01-5</w:t>
      </w:r>
    </w:p>
    <w:bookmarkEnd w:id="10"/>
    <w:p w14:paraId="6349BC09" w14:textId="77777777" w:rsidR="00792ED3" w:rsidRPr="007510B7" w:rsidRDefault="00792ED3" w:rsidP="00792ED3">
      <w:pPr>
        <w:autoSpaceDE w:val="0"/>
        <w:autoSpaceDN w:val="0"/>
        <w:adjustRightInd w:val="0"/>
        <w:ind w:left="11057"/>
        <w:outlineLvl w:val="0"/>
        <w:rPr>
          <w:sz w:val="24"/>
          <w:szCs w:val="24"/>
        </w:rPr>
      </w:pPr>
      <w:r>
        <w:rPr>
          <w:sz w:val="24"/>
          <w:szCs w:val="24"/>
        </w:rPr>
        <w:t>ил</w:t>
      </w:r>
    </w:p>
    <w:p w14:paraId="1EBF9630" w14:textId="77777777" w:rsidR="00792ED3" w:rsidRPr="00D87498" w:rsidRDefault="00792ED3" w:rsidP="00792ED3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D87498">
        <w:rPr>
          <w:b/>
          <w:sz w:val="24"/>
          <w:szCs w:val="24"/>
        </w:rPr>
        <w:t xml:space="preserve">Распределение численности </w:t>
      </w:r>
    </w:p>
    <w:p w14:paraId="36F17F03" w14:textId="77777777" w:rsidR="00792ED3" w:rsidRDefault="00792ED3" w:rsidP="00792ED3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 xml:space="preserve">членов участковых избирательных комиссий, </w:t>
      </w:r>
    </w:p>
    <w:p w14:paraId="69A26C2E" w14:textId="77777777" w:rsidR="00792ED3" w:rsidRDefault="00792ED3" w:rsidP="00792ED3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>участвующих в проекте «</w:t>
      </w:r>
      <w:proofErr w:type="spellStart"/>
      <w:r w:rsidRPr="00F16D6F">
        <w:rPr>
          <w:b/>
          <w:sz w:val="24"/>
          <w:szCs w:val="24"/>
        </w:rPr>
        <w:t>ИнформУИК</w:t>
      </w:r>
      <w:proofErr w:type="spellEnd"/>
    </w:p>
    <w:p w14:paraId="171D159A" w14:textId="14ECBFFE" w:rsidR="00792ED3" w:rsidRPr="007566E5" w:rsidRDefault="00792ED3" w:rsidP="00792ED3">
      <w:pPr>
        <w:pStyle w:val="a7"/>
        <w:spacing w:line="24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4"/>
          <w:szCs w:val="18"/>
        </w:rPr>
        <w:t xml:space="preserve">на </w:t>
      </w:r>
      <w:r w:rsidRPr="007566E5">
        <w:rPr>
          <w:b/>
          <w:bCs/>
          <w:sz w:val="24"/>
          <w:szCs w:val="18"/>
        </w:rPr>
        <w:t xml:space="preserve">территории </w:t>
      </w:r>
      <w:r>
        <w:rPr>
          <w:b/>
          <w:bCs/>
          <w:sz w:val="24"/>
          <w:szCs w:val="18"/>
        </w:rPr>
        <w:t>Березовского</w:t>
      </w:r>
      <w:r w:rsidRPr="007566E5">
        <w:rPr>
          <w:b/>
          <w:bCs/>
          <w:sz w:val="24"/>
          <w:szCs w:val="18"/>
        </w:rPr>
        <w:t xml:space="preserve"> муниципального округа</w:t>
      </w:r>
    </w:p>
    <w:p w14:paraId="51D27635" w14:textId="77777777" w:rsidR="00792ED3" w:rsidRPr="00DB1ACE" w:rsidRDefault="00792ED3" w:rsidP="00792ED3">
      <w:pPr>
        <w:pStyle w:val="a7"/>
        <w:spacing w:line="240" w:lineRule="auto"/>
        <w:jc w:val="center"/>
        <w:rPr>
          <w:b/>
          <w:sz w:val="24"/>
          <w:szCs w:val="24"/>
        </w:rPr>
      </w:pPr>
    </w:p>
    <w:tbl>
      <w:tblPr>
        <w:tblW w:w="8500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4764"/>
        <w:gridCol w:w="2976"/>
      </w:tblGrid>
      <w:tr w:rsidR="00792ED3" w:rsidRPr="00D87498" w14:paraId="10BE07C7" w14:textId="77777777" w:rsidTr="003F33C5">
        <w:trPr>
          <w:trHeight w:val="253"/>
        </w:trPr>
        <w:tc>
          <w:tcPr>
            <w:tcW w:w="760" w:type="dxa"/>
            <w:vMerge w:val="restart"/>
            <w:noWrap/>
            <w:vAlign w:val="center"/>
          </w:tcPr>
          <w:p w14:paraId="120DB11D" w14:textId="77777777" w:rsidR="00792ED3" w:rsidRPr="00D87498" w:rsidRDefault="00792ED3" w:rsidP="003F33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764" w:type="dxa"/>
            <w:vMerge w:val="restart"/>
            <w:vAlign w:val="center"/>
          </w:tcPr>
          <w:p w14:paraId="3250618E" w14:textId="77777777" w:rsidR="00792ED3" w:rsidRPr="00D87498" w:rsidRDefault="00792ED3" w:rsidP="003F33C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У</w:t>
            </w:r>
            <w:r w:rsidRPr="00D87498">
              <w:rPr>
                <w:b/>
                <w:bCs/>
                <w:sz w:val="22"/>
                <w:szCs w:val="22"/>
              </w:rPr>
              <w:t>ИК</w:t>
            </w:r>
          </w:p>
        </w:tc>
        <w:tc>
          <w:tcPr>
            <w:tcW w:w="2976" w:type="dxa"/>
            <w:vMerge w:val="restart"/>
            <w:vAlign w:val="center"/>
          </w:tcPr>
          <w:p w14:paraId="50BB4B05" w14:textId="77777777" w:rsidR="00792ED3" w:rsidRDefault="00792ED3" w:rsidP="003F33C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Численность</w:t>
            </w:r>
            <w:r w:rsidRPr="00D87498">
              <w:rPr>
                <w:b/>
                <w:bCs/>
                <w:color w:val="000000"/>
                <w:sz w:val="22"/>
                <w:szCs w:val="22"/>
              </w:rPr>
              <w:t xml:space="preserve"> членов участковых избирательных комиссий, </w:t>
            </w:r>
            <w:r w:rsidRPr="00D87498">
              <w:rPr>
                <w:b/>
                <w:sz w:val="22"/>
                <w:szCs w:val="22"/>
              </w:rPr>
              <w:t>участвующих</w:t>
            </w:r>
          </w:p>
          <w:p w14:paraId="3C39CEC4" w14:textId="77777777" w:rsidR="00792ED3" w:rsidRPr="00D87498" w:rsidRDefault="00792ED3" w:rsidP="003F33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sz w:val="22"/>
                <w:szCs w:val="22"/>
              </w:rPr>
              <w:t xml:space="preserve"> в проекте «</w:t>
            </w:r>
            <w:proofErr w:type="spellStart"/>
            <w:r w:rsidRPr="00D87498">
              <w:rPr>
                <w:b/>
                <w:sz w:val="22"/>
                <w:szCs w:val="22"/>
              </w:rPr>
              <w:t>ИнформУИК</w:t>
            </w:r>
            <w:proofErr w:type="spellEnd"/>
            <w:r w:rsidRPr="00D87498">
              <w:rPr>
                <w:b/>
                <w:sz w:val="22"/>
                <w:szCs w:val="22"/>
              </w:rPr>
              <w:t>»</w:t>
            </w:r>
          </w:p>
        </w:tc>
      </w:tr>
      <w:tr w:rsidR="00792ED3" w:rsidRPr="00D87498" w14:paraId="2F7A68F6" w14:textId="77777777" w:rsidTr="003F33C5">
        <w:trPr>
          <w:trHeight w:val="1379"/>
        </w:trPr>
        <w:tc>
          <w:tcPr>
            <w:tcW w:w="760" w:type="dxa"/>
            <w:vMerge/>
            <w:noWrap/>
            <w:vAlign w:val="center"/>
            <w:hideMark/>
          </w:tcPr>
          <w:p w14:paraId="653D1736" w14:textId="77777777" w:rsidR="00792ED3" w:rsidRPr="00D87498" w:rsidRDefault="00792ED3" w:rsidP="003F33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vMerge/>
            <w:vAlign w:val="center"/>
            <w:hideMark/>
          </w:tcPr>
          <w:p w14:paraId="73B05C1D" w14:textId="77777777" w:rsidR="00792ED3" w:rsidRPr="00D87498" w:rsidRDefault="00792ED3" w:rsidP="003F33C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4FCABB25" w14:textId="77777777" w:rsidR="00792ED3" w:rsidRPr="00D87498" w:rsidRDefault="00792ED3" w:rsidP="003F33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92ED3" w:rsidRPr="00D87498" w14:paraId="2D844753" w14:textId="77777777" w:rsidTr="003F33C5">
        <w:trPr>
          <w:trHeight w:val="300"/>
        </w:trPr>
        <w:tc>
          <w:tcPr>
            <w:tcW w:w="760" w:type="dxa"/>
            <w:noWrap/>
            <w:vAlign w:val="center"/>
            <w:hideMark/>
          </w:tcPr>
          <w:p w14:paraId="06197C23" w14:textId="77777777" w:rsidR="00792ED3" w:rsidRPr="00D87498" w:rsidRDefault="00792ED3" w:rsidP="003F33C5">
            <w:pPr>
              <w:jc w:val="center"/>
              <w:rPr>
                <w:color w:val="000000"/>
                <w:sz w:val="22"/>
                <w:szCs w:val="22"/>
              </w:rPr>
            </w:pPr>
            <w:r w:rsidRPr="00D8749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64" w:type="dxa"/>
          </w:tcPr>
          <w:p w14:paraId="1ABC0B3B" w14:textId="60273B28" w:rsidR="00792ED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0402</w:t>
            </w:r>
          </w:p>
        </w:tc>
        <w:tc>
          <w:tcPr>
            <w:tcW w:w="2976" w:type="dxa"/>
            <w:vAlign w:val="center"/>
          </w:tcPr>
          <w:p w14:paraId="3B0798F8" w14:textId="1F5C9006" w:rsidR="00792ED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92ED3" w:rsidRPr="00D87498" w14:paraId="4A4645E8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46B0FDD7" w14:textId="77777777" w:rsidR="00792ED3" w:rsidRPr="00D87498" w:rsidRDefault="00792ED3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64" w:type="dxa"/>
          </w:tcPr>
          <w:p w14:paraId="0F06EDE9" w14:textId="1DBA8042" w:rsidR="00792ED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0404</w:t>
            </w:r>
          </w:p>
        </w:tc>
        <w:tc>
          <w:tcPr>
            <w:tcW w:w="2976" w:type="dxa"/>
            <w:vAlign w:val="center"/>
          </w:tcPr>
          <w:p w14:paraId="17E1BE17" w14:textId="3D0DF532" w:rsidR="00792ED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92ED3" w:rsidRPr="00D87498" w14:paraId="5F058F00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04F4AF0D" w14:textId="77777777" w:rsidR="00792ED3" w:rsidRPr="00D87498" w:rsidRDefault="00792ED3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64" w:type="dxa"/>
          </w:tcPr>
          <w:p w14:paraId="39EC2A10" w14:textId="5805251B" w:rsidR="00792ED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0405</w:t>
            </w:r>
          </w:p>
        </w:tc>
        <w:tc>
          <w:tcPr>
            <w:tcW w:w="2976" w:type="dxa"/>
            <w:vAlign w:val="center"/>
          </w:tcPr>
          <w:p w14:paraId="34168553" w14:textId="5B844FC9" w:rsidR="00792ED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2491F487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314BA3FE" w14:textId="773BE6D6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64" w:type="dxa"/>
          </w:tcPr>
          <w:p w14:paraId="3DDF12CD" w14:textId="6644B874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0406</w:t>
            </w:r>
          </w:p>
        </w:tc>
        <w:tc>
          <w:tcPr>
            <w:tcW w:w="2976" w:type="dxa"/>
            <w:vAlign w:val="center"/>
          </w:tcPr>
          <w:p w14:paraId="31E11FE9" w14:textId="7DF5BCF0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1B18F3" w:rsidRPr="00D87498" w14:paraId="41320467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1DE2E6D2" w14:textId="50139C33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64" w:type="dxa"/>
          </w:tcPr>
          <w:p w14:paraId="24BDD4BE" w14:textId="54F05DF4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0407</w:t>
            </w:r>
          </w:p>
        </w:tc>
        <w:tc>
          <w:tcPr>
            <w:tcW w:w="2976" w:type="dxa"/>
            <w:vAlign w:val="center"/>
          </w:tcPr>
          <w:p w14:paraId="21973752" w14:textId="575E4B1B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5F0EB514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3CF28788" w14:textId="1B5C1F21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64" w:type="dxa"/>
          </w:tcPr>
          <w:p w14:paraId="3F4631DD" w14:textId="5870F711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0408</w:t>
            </w:r>
          </w:p>
        </w:tc>
        <w:tc>
          <w:tcPr>
            <w:tcW w:w="2976" w:type="dxa"/>
            <w:vAlign w:val="center"/>
          </w:tcPr>
          <w:p w14:paraId="02F3D3BD" w14:textId="577437D4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B18F3" w:rsidRPr="00D87498" w14:paraId="2A173579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11A24744" w14:textId="3822FD38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64" w:type="dxa"/>
          </w:tcPr>
          <w:p w14:paraId="1994C835" w14:textId="1645E20B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0409</w:t>
            </w:r>
          </w:p>
        </w:tc>
        <w:tc>
          <w:tcPr>
            <w:tcW w:w="2976" w:type="dxa"/>
            <w:vAlign w:val="center"/>
          </w:tcPr>
          <w:p w14:paraId="7BD15E2F" w14:textId="208EA4DF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1D01E571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4C0BF0E0" w14:textId="31592B15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764" w:type="dxa"/>
          </w:tcPr>
          <w:p w14:paraId="0124A69B" w14:textId="67DFC9E2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0410</w:t>
            </w:r>
          </w:p>
        </w:tc>
        <w:tc>
          <w:tcPr>
            <w:tcW w:w="2976" w:type="dxa"/>
            <w:vAlign w:val="center"/>
          </w:tcPr>
          <w:p w14:paraId="76184AFE" w14:textId="1B57C539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B18F3" w:rsidRPr="00D87498" w14:paraId="6127F68D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4F4A3A0E" w14:textId="44D68105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764" w:type="dxa"/>
          </w:tcPr>
          <w:p w14:paraId="6DA20B5E" w14:textId="2ED84A43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0411</w:t>
            </w:r>
          </w:p>
        </w:tc>
        <w:tc>
          <w:tcPr>
            <w:tcW w:w="2976" w:type="dxa"/>
            <w:vAlign w:val="center"/>
          </w:tcPr>
          <w:p w14:paraId="7C9AFEA5" w14:textId="1135D6C1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B18F3" w:rsidRPr="00D87498" w14:paraId="14DCFDF9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3A871687" w14:textId="1EC50210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764" w:type="dxa"/>
          </w:tcPr>
          <w:p w14:paraId="6B78107B" w14:textId="3F7E16A5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0412</w:t>
            </w:r>
          </w:p>
        </w:tc>
        <w:tc>
          <w:tcPr>
            <w:tcW w:w="2976" w:type="dxa"/>
            <w:vAlign w:val="center"/>
          </w:tcPr>
          <w:p w14:paraId="781D3DE9" w14:textId="597C62AF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193BD158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708931D6" w14:textId="4B6356A7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64" w:type="dxa"/>
          </w:tcPr>
          <w:p w14:paraId="5A49D235" w14:textId="3487CBA4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0413</w:t>
            </w:r>
          </w:p>
        </w:tc>
        <w:tc>
          <w:tcPr>
            <w:tcW w:w="2976" w:type="dxa"/>
            <w:vAlign w:val="center"/>
          </w:tcPr>
          <w:p w14:paraId="5D1211A5" w14:textId="13E2B2BC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5270F51C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229B94DA" w14:textId="47070543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764" w:type="dxa"/>
          </w:tcPr>
          <w:p w14:paraId="45AA25F8" w14:textId="264D391F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0414</w:t>
            </w:r>
          </w:p>
        </w:tc>
        <w:tc>
          <w:tcPr>
            <w:tcW w:w="2976" w:type="dxa"/>
            <w:vAlign w:val="center"/>
          </w:tcPr>
          <w:p w14:paraId="2B7F6C78" w14:textId="0A00294B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B18F3" w:rsidRPr="00D87498" w14:paraId="043C6F17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1CFB70BA" w14:textId="07D4E75A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764" w:type="dxa"/>
          </w:tcPr>
          <w:p w14:paraId="752062D0" w14:textId="1A975A1A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0415</w:t>
            </w:r>
          </w:p>
        </w:tc>
        <w:tc>
          <w:tcPr>
            <w:tcW w:w="2976" w:type="dxa"/>
            <w:vAlign w:val="center"/>
          </w:tcPr>
          <w:p w14:paraId="767BBE32" w14:textId="09CA8723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B18F3" w:rsidRPr="00D87498" w14:paraId="7CA289D9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7E612644" w14:textId="02884E63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764" w:type="dxa"/>
          </w:tcPr>
          <w:p w14:paraId="7005FE4E" w14:textId="06E125AE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0416</w:t>
            </w:r>
          </w:p>
        </w:tc>
        <w:tc>
          <w:tcPr>
            <w:tcW w:w="2976" w:type="dxa"/>
            <w:vAlign w:val="center"/>
          </w:tcPr>
          <w:p w14:paraId="30F9DD10" w14:textId="219DAD12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2E3A1A84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3CE8F16F" w14:textId="5B438165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764" w:type="dxa"/>
          </w:tcPr>
          <w:p w14:paraId="4F82F635" w14:textId="507DFF75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0417</w:t>
            </w:r>
          </w:p>
        </w:tc>
        <w:tc>
          <w:tcPr>
            <w:tcW w:w="2976" w:type="dxa"/>
            <w:vAlign w:val="center"/>
          </w:tcPr>
          <w:p w14:paraId="6E2C22A6" w14:textId="39054370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54141051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4E5FA1F9" w14:textId="5CB3FCC1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764" w:type="dxa"/>
          </w:tcPr>
          <w:p w14:paraId="45D5B05D" w14:textId="59934B22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0418</w:t>
            </w:r>
          </w:p>
        </w:tc>
        <w:tc>
          <w:tcPr>
            <w:tcW w:w="2976" w:type="dxa"/>
            <w:vAlign w:val="center"/>
          </w:tcPr>
          <w:p w14:paraId="31DBB0A2" w14:textId="19F8E67F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5902F109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0C169C61" w14:textId="5AFBAF2F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764" w:type="dxa"/>
          </w:tcPr>
          <w:p w14:paraId="5A79E0D8" w14:textId="433E22F3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0419</w:t>
            </w:r>
          </w:p>
        </w:tc>
        <w:tc>
          <w:tcPr>
            <w:tcW w:w="2976" w:type="dxa"/>
            <w:vAlign w:val="center"/>
          </w:tcPr>
          <w:p w14:paraId="10B3B3BC" w14:textId="7CAF628F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B18F3" w:rsidRPr="00D87498" w14:paraId="15596F73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7722AD13" w14:textId="3564A571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764" w:type="dxa"/>
          </w:tcPr>
          <w:p w14:paraId="0856B482" w14:textId="31C4346B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0420</w:t>
            </w:r>
          </w:p>
        </w:tc>
        <w:tc>
          <w:tcPr>
            <w:tcW w:w="2976" w:type="dxa"/>
            <w:vAlign w:val="center"/>
          </w:tcPr>
          <w:p w14:paraId="0157836C" w14:textId="6F6512A4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54A58B3C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4A1299FC" w14:textId="32459701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764" w:type="dxa"/>
          </w:tcPr>
          <w:p w14:paraId="46AA3472" w14:textId="686FD605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0422</w:t>
            </w:r>
          </w:p>
        </w:tc>
        <w:tc>
          <w:tcPr>
            <w:tcW w:w="2976" w:type="dxa"/>
            <w:vAlign w:val="center"/>
          </w:tcPr>
          <w:p w14:paraId="0AAAC71E" w14:textId="433CE395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5FB763D4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3A6866A4" w14:textId="5FBB2240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764" w:type="dxa"/>
          </w:tcPr>
          <w:p w14:paraId="52366636" w14:textId="53B8462D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0423</w:t>
            </w:r>
          </w:p>
        </w:tc>
        <w:tc>
          <w:tcPr>
            <w:tcW w:w="2976" w:type="dxa"/>
            <w:vAlign w:val="center"/>
          </w:tcPr>
          <w:p w14:paraId="0BFC0E25" w14:textId="11F3B3F5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090D3397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087B83E6" w14:textId="4A2496AA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764" w:type="dxa"/>
          </w:tcPr>
          <w:p w14:paraId="057FB825" w14:textId="70A06F9F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0424</w:t>
            </w:r>
          </w:p>
        </w:tc>
        <w:tc>
          <w:tcPr>
            <w:tcW w:w="2976" w:type="dxa"/>
            <w:vAlign w:val="center"/>
          </w:tcPr>
          <w:p w14:paraId="0FC80FA7" w14:textId="4D4B75E6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330656D1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34FA824C" w14:textId="4D2FBCDD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764" w:type="dxa"/>
          </w:tcPr>
          <w:p w14:paraId="0965689E" w14:textId="4B1B293D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0425</w:t>
            </w:r>
          </w:p>
        </w:tc>
        <w:tc>
          <w:tcPr>
            <w:tcW w:w="2976" w:type="dxa"/>
            <w:vAlign w:val="center"/>
          </w:tcPr>
          <w:p w14:paraId="126B220F" w14:textId="62F6E5B9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B18F3" w:rsidRPr="00D87498" w14:paraId="7FDA3553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3FF53A62" w14:textId="6B0C0396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764" w:type="dxa"/>
          </w:tcPr>
          <w:p w14:paraId="3DCD94C6" w14:textId="2735F150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0426</w:t>
            </w:r>
          </w:p>
        </w:tc>
        <w:tc>
          <w:tcPr>
            <w:tcW w:w="2976" w:type="dxa"/>
            <w:vAlign w:val="center"/>
          </w:tcPr>
          <w:p w14:paraId="12D13B3C" w14:textId="34D7DD00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B18F3" w:rsidRPr="00D87498" w14:paraId="1A9D1AB9" w14:textId="77777777" w:rsidTr="003F33C5">
        <w:trPr>
          <w:trHeight w:val="300"/>
        </w:trPr>
        <w:tc>
          <w:tcPr>
            <w:tcW w:w="760" w:type="dxa"/>
            <w:noWrap/>
            <w:vAlign w:val="center"/>
          </w:tcPr>
          <w:p w14:paraId="480802DD" w14:textId="6081C5CB" w:rsidR="001B18F3" w:rsidRDefault="00B35EEA" w:rsidP="003F33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764" w:type="dxa"/>
          </w:tcPr>
          <w:p w14:paraId="7662C0CF" w14:textId="06C4EFED" w:rsidR="001B18F3" w:rsidRPr="00F1103A" w:rsidRDefault="001B18F3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0427</w:t>
            </w:r>
          </w:p>
        </w:tc>
        <w:tc>
          <w:tcPr>
            <w:tcW w:w="2976" w:type="dxa"/>
            <w:vAlign w:val="center"/>
          </w:tcPr>
          <w:p w14:paraId="458BADF3" w14:textId="584606F7" w:rsidR="001B18F3" w:rsidRPr="00F1103A" w:rsidRDefault="00B35EEA" w:rsidP="003F33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792ED3" w:rsidRPr="00D87498" w14:paraId="2A079232" w14:textId="77777777" w:rsidTr="003F33C5">
        <w:trPr>
          <w:trHeight w:val="300"/>
        </w:trPr>
        <w:tc>
          <w:tcPr>
            <w:tcW w:w="5524" w:type="dxa"/>
            <w:gridSpan w:val="2"/>
            <w:vAlign w:val="bottom"/>
          </w:tcPr>
          <w:p w14:paraId="734BE8A2" w14:textId="77777777" w:rsidR="00792ED3" w:rsidRPr="00D87498" w:rsidRDefault="00792ED3" w:rsidP="003F33C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2976" w:type="dxa"/>
            <w:vAlign w:val="center"/>
          </w:tcPr>
          <w:p w14:paraId="422895CC" w14:textId="75E9A49A" w:rsidR="00792ED3" w:rsidRPr="00D87498" w:rsidRDefault="00B35EEA" w:rsidP="003F33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</w:t>
            </w:r>
          </w:p>
        </w:tc>
      </w:tr>
    </w:tbl>
    <w:p w14:paraId="424FD138" w14:textId="77777777" w:rsidR="00792ED3" w:rsidRDefault="00792ED3" w:rsidP="006C4910">
      <w:pPr>
        <w:ind w:left="3969"/>
        <w:jc w:val="right"/>
        <w:rPr>
          <w:sz w:val="24"/>
          <w:szCs w:val="28"/>
        </w:rPr>
      </w:pPr>
    </w:p>
    <w:p w14:paraId="06DA9188" w14:textId="77777777" w:rsidR="00792ED3" w:rsidRDefault="00792ED3" w:rsidP="006C4910">
      <w:pPr>
        <w:ind w:left="3969"/>
        <w:jc w:val="right"/>
        <w:rPr>
          <w:sz w:val="24"/>
          <w:szCs w:val="28"/>
        </w:rPr>
      </w:pPr>
    </w:p>
    <w:p w14:paraId="15A73B27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2F23A94F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0BB338A9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66363411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68344768" w14:textId="77777777" w:rsidR="00B35EEA" w:rsidRDefault="00B35EEA" w:rsidP="00B35EEA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14:paraId="106DFFAE" w14:textId="77777777" w:rsidR="00B35EEA" w:rsidRDefault="00B35EEA" w:rsidP="00B35EEA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к решению территориальной избирательной </w:t>
      </w:r>
    </w:p>
    <w:p w14:paraId="66F66424" w14:textId="77777777" w:rsidR="00B35EEA" w:rsidRDefault="00B35EEA" w:rsidP="00B35EEA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комиссии Березовского муниципального округа</w:t>
      </w:r>
    </w:p>
    <w:p w14:paraId="156CA02F" w14:textId="77777777" w:rsidR="00B35EEA" w:rsidRDefault="00B35EEA" w:rsidP="00B35EEA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от 24.07.2026 № 81/01-5</w:t>
      </w:r>
    </w:p>
    <w:p w14:paraId="0C9293BE" w14:textId="77777777" w:rsidR="00B35EEA" w:rsidRDefault="00B35EEA" w:rsidP="00B35EEA">
      <w:pPr>
        <w:jc w:val="center"/>
        <w:rPr>
          <w:b/>
          <w:szCs w:val="24"/>
        </w:rPr>
      </w:pPr>
    </w:p>
    <w:p w14:paraId="6E3A9E70" w14:textId="77777777" w:rsidR="00B35EEA" w:rsidRDefault="00B35EEA" w:rsidP="00B35EEA">
      <w:pPr>
        <w:jc w:val="center"/>
        <w:rPr>
          <w:b/>
          <w:szCs w:val="24"/>
        </w:rPr>
      </w:pPr>
    </w:p>
    <w:p w14:paraId="59DD144A" w14:textId="77777777" w:rsidR="00B35EEA" w:rsidRPr="007566E5" w:rsidRDefault="00B35EEA" w:rsidP="00B35EEA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Координаторы, </w:t>
      </w:r>
    </w:p>
    <w:p w14:paraId="1160406A" w14:textId="77777777" w:rsidR="00B35EEA" w:rsidRPr="007566E5" w:rsidRDefault="00B35EEA" w:rsidP="00B35EEA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>ответственные за реализацию проекта «</w:t>
      </w:r>
      <w:proofErr w:type="spellStart"/>
      <w:r w:rsidRPr="007566E5">
        <w:rPr>
          <w:b/>
          <w:sz w:val="24"/>
          <w:szCs w:val="24"/>
        </w:rPr>
        <w:t>ИнформУИК</w:t>
      </w:r>
      <w:proofErr w:type="spellEnd"/>
      <w:r w:rsidRPr="007566E5">
        <w:rPr>
          <w:b/>
          <w:sz w:val="24"/>
          <w:szCs w:val="24"/>
        </w:rPr>
        <w:t>»</w:t>
      </w:r>
    </w:p>
    <w:p w14:paraId="3493DAB4" w14:textId="77777777" w:rsidR="00B35EEA" w:rsidRPr="007566E5" w:rsidRDefault="00B35EEA" w:rsidP="00B35EEA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 и обучение членов избирательных комиссий </w:t>
      </w:r>
    </w:p>
    <w:p w14:paraId="273A0E13" w14:textId="6B9AD227" w:rsidR="00B35EEA" w:rsidRPr="007566E5" w:rsidRDefault="00B35EEA" w:rsidP="00B35EEA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в территориальной избирательной комиссии </w:t>
      </w:r>
      <w:r>
        <w:rPr>
          <w:b/>
          <w:sz w:val="24"/>
          <w:szCs w:val="24"/>
        </w:rPr>
        <w:t>Березовского муниципального округа</w:t>
      </w:r>
    </w:p>
    <w:p w14:paraId="53BF2A96" w14:textId="77777777" w:rsidR="00B35EEA" w:rsidRPr="007566E5" w:rsidRDefault="00B35EEA" w:rsidP="00B35EEA">
      <w:pPr>
        <w:pStyle w:val="a7"/>
        <w:spacing w:line="240" w:lineRule="auto"/>
        <w:jc w:val="center"/>
        <w:rPr>
          <w:b/>
          <w:bCs/>
          <w:sz w:val="22"/>
          <w:szCs w:val="22"/>
        </w:rPr>
      </w:pPr>
      <w:r w:rsidRPr="007566E5">
        <w:rPr>
          <w:b/>
          <w:bCs/>
          <w:sz w:val="24"/>
          <w:szCs w:val="24"/>
        </w:rPr>
        <w:t xml:space="preserve">на территории </w:t>
      </w:r>
      <w:r>
        <w:rPr>
          <w:b/>
          <w:bCs/>
          <w:sz w:val="24"/>
          <w:szCs w:val="18"/>
        </w:rPr>
        <w:t>Березовского</w:t>
      </w:r>
      <w:r w:rsidRPr="007566E5">
        <w:rPr>
          <w:b/>
          <w:bCs/>
          <w:sz w:val="24"/>
          <w:szCs w:val="18"/>
        </w:rPr>
        <w:t xml:space="preserve"> муниципального округа</w:t>
      </w:r>
    </w:p>
    <w:p w14:paraId="793AAAD8" w14:textId="67D18C97" w:rsidR="00B35EEA" w:rsidRPr="007566E5" w:rsidRDefault="00B35EEA" w:rsidP="00B35EEA">
      <w:pPr>
        <w:pStyle w:val="a7"/>
        <w:spacing w:line="240" w:lineRule="auto"/>
        <w:jc w:val="center"/>
        <w:rPr>
          <w:b/>
          <w:bCs/>
          <w:sz w:val="24"/>
          <w:szCs w:val="24"/>
        </w:rPr>
      </w:pPr>
    </w:p>
    <w:p w14:paraId="5AB9064C" w14:textId="77777777" w:rsidR="00B35EEA" w:rsidRPr="00B74C49" w:rsidRDefault="00B35EEA" w:rsidP="00B35EEA">
      <w:pPr>
        <w:jc w:val="center"/>
        <w:rPr>
          <w:b/>
          <w:bCs/>
          <w:sz w:val="26"/>
          <w:szCs w:val="28"/>
        </w:rPr>
      </w:pPr>
    </w:p>
    <w:p w14:paraId="073365C2" w14:textId="77777777" w:rsidR="00B35EEA" w:rsidRDefault="00B35EEA" w:rsidP="00B35EEA">
      <w:pPr>
        <w:jc w:val="center"/>
        <w:rPr>
          <w:b/>
          <w:bCs/>
          <w:szCs w:val="24"/>
        </w:rPr>
      </w:pPr>
    </w:p>
    <w:p w14:paraId="59D37647" w14:textId="77777777" w:rsidR="00B35EEA" w:rsidRDefault="00B35EEA" w:rsidP="00B35EEA">
      <w:pPr>
        <w:jc w:val="center"/>
        <w:rPr>
          <w:b/>
          <w:bCs/>
          <w:szCs w:val="24"/>
        </w:rPr>
      </w:pP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B35EEA" w:rsidRPr="00E44AAC" w14:paraId="07AD0595" w14:textId="77777777" w:rsidTr="003F33C5">
        <w:tc>
          <w:tcPr>
            <w:tcW w:w="4503" w:type="dxa"/>
          </w:tcPr>
          <w:p w14:paraId="206D617B" w14:textId="7330E0C2" w:rsidR="00B35EEA" w:rsidRPr="006B158D" w:rsidRDefault="00B35EEA" w:rsidP="003F33C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Морозов Владимир Александрович</w:t>
            </w:r>
          </w:p>
        </w:tc>
        <w:tc>
          <w:tcPr>
            <w:tcW w:w="425" w:type="dxa"/>
          </w:tcPr>
          <w:p w14:paraId="1F415D70" w14:textId="77777777" w:rsidR="00B35EEA" w:rsidRPr="006B158D" w:rsidRDefault="00B35EEA" w:rsidP="003F33C5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29AA5C8B" w14:textId="1F0B1036" w:rsidR="00B35EEA" w:rsidRPr="006B158D" w:rsidRDefault="00B35EEA" w:rsidP="003F33C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  <w:r w:rsidRPr="006B15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территориальной избирательной </w:t>
            </w:r>
            <w:r w:rsidRPr="006B158D">
              <w:rPr>
                <w:sz w:val="24"/>
                <w:szCs w:val="24"/>
              </w:rPr>
              <w:t>комиссии</w:t>
            </w:r>
            <w:r>
              <w:rPr>
                <w:sz w:val="24"/>
                <w:szCs w:val="24"/>
              </w:rPr>
              <w:t xml:space="preserve"> Березовского</w:t>
            </w:r>
          </w:p>
        </w:tc>
      </w:tr>
      <w:tr w:rsidR="00B35EEA" w:rsidRPr="00E44AAC" w14:paraId="7DC21989" w14:textId="77777777" w:rsidTr="003F33C5">
        <w:tc>
          <w:tcPr>
            <w:tcW w:w="4503" w:type="dxa"/>
          </w:tcPr>
          <w:p w14:paraId="13BBEABE" w14:textId="77777777" w:rsidR="00B35EEA" w:rsidRPr="006B158D" w:rsidRDefault="00B35EEA" w:rsidP="003F33C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B2924AF" w14:textId="77777777" w:rsidR="00B35EEA" w:rsidRPr="006B158D" w:rsidRDefault="00B35EEA" w:rsidP="003F33C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6471271D" w14:textId="137CC26A" w:rsidR="00B35EEA" w:rsidRPr="007566E5" w:rsidRDefault="00B35EEA" w:rsidP="003F33C5">
            <w:pPr>
              <w:jc w:val="both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м</w:t>
            </w:r>
            <w:r w:rsidRPr="007566E5">
              <w:rPr>
                <w:sz w:val="24"/>
                <w:szCs w:val="18"/>
              </w:rPr>
              <w:t>униципального</w:t>
            </w:r>
            <w:r>
              <w:rPr>
                <w:sz w:val="24"/>
                <w:szCs w:val="18"/>
              </w:rPr>
              <w:t xml:space="preserve"> </w:t>
            </w:r>
            <w:r w:rsidRPr="007566E5">
              <w:rPr>
                <w:sz w:val="24"/>
                <w:szCs w:val="18"/>
              </w:rPr>
              <w:t>округа</w:t>
            </w:r>
          </w:p>
          <w:p w14:paraId="63F65FB2" w14:textId="77777777" w:rsidR="00B35EEA" w:rsidRPr="006B158D" w:rsidRDefault="00B35EEA" w:rsidP="003F33C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B35EEA" w:rsidRPr="00E44AAC" w14:paraId="05236B6A" w14:textId="77777777" w:rsidTr="003F33C5">
        <w:tc>
          <w:tcPr>
            <w:tcW w:w="4503" w:type="dxa"/>
          </w:tcPr>
          <w:p w14:paraId="1A5A8FDD" w14:textId="42D3241C" w:rsidR="00B35EEA" w:rsidRPr="006B158D" w:rsidRDefault="00B35EEA" w:rsidP="003F33C5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Усенко Наталья Ивановна</w:t>
            </w:r>
          </w:p>
        </w:tc>
        <w:tc>
          <w:tcPr>
            <w:tcW w:w="425" w:type="dxa"/>
          </w:tcPr>
          <w:p w14:paraId="1F4DC4C3" w14:textId="77777777" w:rsidR="00B35EEA" w:rsidRPr="006B158D" w:rsidRDefault="00B35EEA" w:rsidP="003F33C5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05823E84" w14:textId="663610A1" w:rsidR="00B35EEA" w:rsidRPr="007566E5" w:rsidRDefault="001074DB" w:rsidP="003F33C5">
            <w:pPr>
              <w:jc w:val="both"/>
              <w:rPr>
                <w:sz w:val="24"/>
                <w:szCs w:val="18"/>
              </w:rPr>
            </w:pPr>
            <w:r>
              <w:rPr>
                <w:sz w:val="24"/>
                <w:szCs w:val="24"/>
              </w:rPr>
              <w:t>заместитель председателя</w:t>
            </w:r>
            <w:r w:rsidR="00B35EEA" w:rsidRPr="006B158D">
              <w:rPr>
                <w:sz w:val="24"/>
                <w:szCs w:val="24"/>
              </w:rPr>
              <w:t xml:space="preserve"> </w:t>
            </w:r>
            <w:r w:rsidR="00B35EEA" w:rsidRPr="007566E5">
              <w:rPr>
                <w:sz w:val="24"/>
                <w:szCs w:val="24"/>
              </w:rPr>
              <w:t xml:space="preserve">территориальной </w:t>
            </w:r>
            <w:r w:rsidR="00B35EEA">
              <w:rPr>
                <w:sz w:val="24"/>
                <w:szCs w:val="24"/>
              </w:rPr>
              <w:t>избирательной</w:t>
            </w:r>
            <w:r w:rsidR="00B35EEA" w:rsidRPr="007566E5">
              <w:rPr>
                <w:sz w:val="24"/>
                <w:szCs w:val="24"/>
              </w:rPr>
              <w:t xml:space="preserve"> комиссии</w:t>
            </w:r>
            <w:r w:rsidR="00B35EEA">
              <w:rPr>
                <w:sz w:val="24"/>
                <w:szCs w:val="24"/>
              </w:rPr>
              <w:t xml:space="preserve"> Березовского </w:t>
            </w:r>
            <w:r w:rsidR="00B35EEA" w:rsidRPr="007566E5">
              <w:rPr>
                <w:sz w:val="24"/>
                <w:szCs w:val="18"/>
              </w:rPr>
              <w:t>муниципального округа</w:t>
            </w:r>
          </w:p>
          <w:p w14:paraId="70A500FA" w14:textId="77777777" w:rsidR="00B35EEA" w:rsidRPr="006B158D" w:rsidRDefault="00B35EEA" w:rsidP="003F33C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4EA194BD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099E6617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6BF55DEA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6757FE48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129781CD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207FE7A1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3C851CC1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58162E7B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74D9147F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23BA2798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54955BBC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230B88FC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798B65F6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1657B595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02FAD63D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628C4D44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46AFF526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666F51E2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7AF084E2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05953E1F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540166C8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6FD350AE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431D76A3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7A3894B7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1EF36DBE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6F391A05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5A350B57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p w14:paraId="54C6C205" w14:textId="77777777" w:rsidR="001074DB" w:rsidRDefault="001074DB" w:rsidP="001074DB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</w:p>
    <w:p w14:paraId="56F54E20" w14:textId="77777777" w:rsidR="001074DB" w:rsidRDefault="001074DB" w:rsidP="001074DB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к решению территориальной избирательной </w:t>
      </w:r>
    </w:p>
    <w:p w14:paraId="1BC30F53" w14:textId="77777777" w:rsidR="001074DB" w:rsidRDefault="001074DB" w:rsidP="001074DB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комиссии Березовского муниципального округа</w:t>
      </w:r>
    </w:p>
    <w:p w14:paraId="3DD3644E" w14:textId="435B60E3" w:rsidR="001074DB" w:rsidRDefault="001074DB" w:rsidP="001074DB">
      <w:pPr>
        <w:jc w:val="center"/>
        <w:rPr>
          <w:b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от 24.07.2026 № 81/01-5</w:t>
      </w:r>
    </w:p>
    <w:p w14:paraId="65C349C3" w14:textId="77777777" w:rsidR="001074DB" w:rsidRDefault="001074DB" w:rsidP="001074DB">
      <w:pPr>
        <w:pStyle w:val="a7"/>
        <w:spacing w:line="240" w:lineRule="auto"/>
        <w:jc w:val="center"/>
        <w:rPr>
          <w:b/>
          <w:bCs/>
          <w:sz w:val="24"/>
          <w:szCs w:val="24"/>
        </w:rPr>
      </w:pPr>
    </w:p>
    <w:p w14:paraId="427A1E34" w14:textId="77777777" w:rsidR="001074DB" w:rsidRDefault="001074DB" w:rsidP="001074DB">
      <w:pPr>
        <w:pStyle w:val="a7"/>
        <w:spacing w:line="240" w:lineRule="auto"/>
        <w:jc w:val="center"/>
        <w:rPr>
          <w:b/>
          <w:bCs/>
          <w:sz w:val="24"/>
          <w:szCs w:val="24"/>
        </w:rPr>
      </w:pPr>
    </w:p>
    <w:p w14:paraId="71BBDD20" w14:textId="0FF198A8" w:rsidR="001074DB" w:rsidRDefault="001074DB" w:rsidP="001074DB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>График</w:t>
      </w:r>
    </w:p>
    <w:p w14:paraId="4F1F0ED5" w14:textId="77777777" w:rsidR="001074DB" w:rsidRDefault="001074DB" w:rsidP="001074DB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 проведения очных инструктажей членов участковых избирательных комиссий, участвующих в проекте «</w:t>
      </w:r>
      <w:proofErr w:type="spellStart"/>
      <w:r w:rsidRPr="001729FF">
        <w:rPr>
          <w:b/>
          <w:bCs/>
          <w:sz w:val="24"/>
          <w:szCs w:val="24"/>
        </w:rPr>
        <w:t>ИнформУИК</w:t>
      </w:r>
      <w:proofErr w:type="spellEnd"/>
      <w:r w:rsidRPr="001729FF">
        <w:rPr>
          <w:b/>
          <w:bCs/>
          <w:sz w:val="24"/>
          <w:szCs w:val="24"/>
        </w:rPr>
        <w:t xml:space="preserve">», </w:t>
      </w:r>
    </w:p>
    <w:p w14:paraId="7588E51B" w14:textId="03F59C81" w:rsidR="001074DB" w:rsidRPr="001729FF" w:rsidRDefault="001074DB" w:rsidP="001074DB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на территории </w:t>
      </w:r>
      <w:r w:rsidR="000E43F6">
        <w:rPr>
          <w:b/>
          <w:bCs/>
          <w:sz w:val="24"/>
          <w:szCs w:val="24"/>
        </w:rPr>
        <w:t>Березовского</w:t>
      </w:r>
      <w:r w:rsidRPr="001729FF">
        <w:rPr>
          <w:b/>
          <w:bCs/>
          <w:sz w:val="24"/>
          <w:szCs w:val="24"/>
        </w:rPr>
        <w:t xml:space="preserve"> муниципального округа</w:t>
      </w:r>
    </w:p>
    <w:p w14:paraId="1FCA33F2" w14:textId="77777777" w:rsidR="001074DB" w:rsidRDefault="001074DB" w:rsidP="001074DB">
      <w:pPr>
        <w:rPr>
          <w:b/>
          <w:bCs/>
          <w:sz w:val="24"/>
          <w:szCs w:val="24"/>
        </w:rPr>
      </w:pPr>
    </w:p>
    <w:p w14:paraId="2B379D90" w14:textId="77777777" w:rsidR="001074DB" w:rsidRDefault="001074DB" w:rsidP="001074DB">
      <w:pPr>
        <w:rPr>
          <w:b/>
          <w:bCs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1074DB" w14:paraId="124F0D37" w14:textId="77777777" w:rsidTr="003F33C5">
        <w:tc>
          <w:tcPr>
            <w:tcW w:w="1914" w:type="dxa"/>
          </w:tcPr>
          <w:p w14:paraId="0FA45E34" w14:textId="77777777" w:rsidR="001074DB" w:rsidRPr="001729FF" w:rsidRDefault="001074DB" w:rsidP="003F33C5">
            <w:pPr>
              <w:rPr>
                <w:sz w:val="24"/>
                <w:szCs w:val="24"/>
              </w:rPr>
            </w:pPr>
            <w:r w:rsidRPr="001729FF">
              <w:rPr>
                <w:sz w:val="24"/>
                <w:szCs w:val="24"/>
              </w:rPr>
              <w:t xml:space="preserve">Номер (номера)УИК </w:t>
            </w:r>
          </w:p>
        </w:tc>
        <w:tc>
          <w:tcPr>
            <w:tcW w:w="1914" w:type="dxa"/>
          </w:tcPr>
          <w:p w14:paraId="2FBEAFE8" w14:textId="77777777" w:rsidR="001074DB" w:rsidRDefault="001074DB" w:rsidP="003F33C5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ФИО </w:t>
            </w:r>
          </w:p>
          <w:p w14:paraId="416F27E8" w14:textId="77777777" w:rsidR="001074DB" w:rsidRPr="001729FF" w:rsidRDefault="001074DB" w:rsidP="003F33C5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914" w:type="dxa"/>
          </w:tcPr>
          <w:p w14:paraId="605AB3D7" w14:textId="77777777" w:rsidR="001074DB" w:rsidRDefault="001074DB" w:rsidP="003F33C5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Должность </w:t>
            </w:r>
          </w:p>
          <w:p w14:paraId="12B220AA" w14:textId="77777777" w:rsidR="001074DB" w:rsidRPr="001729FF" w:rsidRDefault="001074DB" w:rsidP="003F33C5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914" w:type="dxa"/>
          </w:tcPr>
          <w:p w14:paraId="569BE044" w14:textId="77777777" w:rsidR="001074DB" w:rsidRPr="001729FF" w:rsidRDefault="001074DB" w:rsidP="003F33C5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915" w:type="dxa"/>
          </w:tcPr>
          <w:p w14:paraId="34F7679F" w14:textId="77777777" w:rsidR="001074DB" w:rsidRPr="001729FF" w:rsidRDefault="001074DB" w:rsidP="003F33C5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Количество участников обучения</w:t>
            </w:r>
          </w:p>
        </w:tc>
      </w:tr>
      <w:tr w:rsidR="0030431D" w14:paraId="16CC31E7" w14:textId="77777777" w:rsidTr="003F33C5">
        <w:tc>
          <w:tcPr>
            <w:tcW w:w="1914" w:type="dxa"/>
          </w:tcPr>
          <w:p w14:paraId="7DBAB145" w14:textId="759426F4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0402, 0404, 0405</w:t>
            </w:r>
          </w:p>
        </w:tc>
        <w:tc>
          <w:tcPr>
            <w:tcW w:w="1914" w:type="dxa"/>
          </w:tcPr>
          <w:p w14:paraId="7E2FB067" w14:textId="0D5FA99A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Морозов Владимир Александрович</w:t>
            </w:r>
          </w:p>
        </w:tc>
        <w:tc>
          <w:tcPr>
            <w:tcW w:w="1914" w:type="dxa"/>
          </w:tcPr>
          <w:p w14:paraId="068F67DE" w14:textId="55E4DDB6" w:rsidR="0030431D" w:rsidRPr="0030431D" w:rsidRDefault="0030431D" w:rsidP="0030431D">
            <w:pPr>
              <w:rPr>
                <w:sz w:val="24"/>
                <w:szCs w:val="24"/>
              </w:rPr>
            </w:pPr>
            <w:r w:rsidRPr="00FF216C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14" w:type="dxa"/>
          </w:tcPr>
          <w:p w14:paraId="46905A48" w14:textId="34E77FDC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30.07</w:t>
            </w:r>
          </w:p>
        </w:tc>
        <w:tc>
          <w:tcPr>
            <w:tcW w:w="1915" w:type="dxa"/>
          </w:tcPr>
          <w:p w14:paraId="2AE4638F" w14:textId="2A49AECE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6</w:t>
            </w:r>
          </w:p>
        </w:tc>
      </w:tr>
      <w:tr w:rsidR="0030431D" w14:paraId="3DCA2F68" w14:textId="77777777" w:rsidTr="003F33C5">
        <w:tc>
          <w:tcPr>
            <w:tcW w:w="1914" w:type="dxa"/>
          </w:tcPr>
          <w:p w14:paraId="32A3334D" w14:textId="4132A9CA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0406, 0407, 0408, 0409, 0410, 0411, 0412, 0413, 0418, 0419, 0420</w:t>
            </w:r>
          </w:p>
        </w:tc>
        <w:tc>
          <w:tcPr>
            <w:tcW w:w="1914" w:type="dxa"/>
          </w:tcPr>
          <w:p w14:paraId="39F3D648" w14:textId="6F83AF71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Морозов Владимир Александрович</w:t>
            </w:r>
          </w:p>
        </w:tc>
        <w:tc>
          <w:tcPr>
            <w:tcW w:w="1914" w:type="dxa"/>
          </w:tcPr>
          <w:p w14:paraId="5A7062AB" w14:textId="481A7073" w:rsidR="0030431D" w:rsidRPr="0030431D" w:rsidRDefault="0030431D" w:rsidP="0030431D">
            <w:pPr>
              <w:rPr>
                <w:sz w:val="24"/>
                <w:szCs w:val="24"/>
              </w:rPr>
            </w:pPr>
            <w:r w:rsidRPr="00FF216C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14" w:type="dxa"/>
          </w:tcPr>
          <w:p w14:paraId="24862426" w14:textId="110A81FF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04.08</w:t>
            </w:r>
          </w:p>
        </w:tc>
        <w:tc>
          <w:tcPr>
            <w:tcW w:w="1915" w:type="dxa"/>
          </w:tcPr>
          <w:p w14:paraId="49257A1B" w14:textId="0C616D5A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26</w:t>
            </w:r>
          </w:p>
        </w:tc>
      </w:tr>
      <w:tr w:rsidR="0030431D" w14:paraId="02618E12" w14:textId="77777777" w:rsidTr="003F33C5">
        <w:tc>
          <w:tcPr>
            <w:tcW w:w="1914" w:type="dxa"/>
          </w:tcPr>
          <w:p w14:paraId="3B5C18D5" w14:textId="1E913BA8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0414, 0415</w:t>
            </w:r>
          </w:p>
        </w:tc>
        <w:tc>
          <w:tcPr>
            <w:tcW w:w="1914" w:type="dxa"/>
          </w:tcPr>
          <w:p w14:paraId="573163F7" w14:textId="29EE6F5F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Морозов Владимир Александрович</w:t>
            </w:r>
          </w:p>
        </w:tc>
        <w:tc>
          <w:tcPr>
            <w:tcW w:w="1914" w:type="dxa"/>
          </w:tcPr>
          <w:p w14:paraId="1CD4EA9A" w14:textId="3958C3BE" w:rsidR="0030431D" w:rsidRPr="0030431D" w:rsidRDefault="0030431D" w:rsidP="0030431D">
            <w:pPr>
              <w:rPr>
                <w:sz w:val="24"/>
                <w:szCs w:val="24"/>
              </w:rPr>
            </w:pPr>
            <w:r w:rsidRPr="00FF216C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14" w:type="dxa"/>
          </w:tcPr>
          <w:p w14:paraId="2F38D0B1" w14:textId="470BC30A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06.08</w:t>
            </w:r>
          </w:p>
        </w:tc>
        <w:tc>
          <w:tcPr>
            <w:tcW w:w="1915" w:type="dxa"/>
          </w:tcPr>
          <w:p w14:paraId="31AAD95D" w14:textId="5B077D51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4</w:t>
            </w:r>
          </w:p>
        </w:tc>
      </w:tr>
      <w:tr w:rsidR="001074DB" w14:paraId="262E8FF4" w14:textId="77777777" w:rsidTr="003F33C5">
        <w:tc>
          <w:tcPr>
            <w:tcW w:w="1914" w:type="dxa"/>
          </w:tcPr>
          <w:p w14:paraId="7A5F6607" w14:textId="492CFD23" w:rsidR="001074DB" w:rsidRPr="0030431D" w:rsidRDefault="001074DB" w:rsidP="003F33C5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0416, 0417</w:t>
            </w:r>
          </w:p>
        </w:tc>
        <w:tc>
          <w:tcPr>
            <w:tcW w:w="1914" w:type="dxa"/>
          </w:tcPr>
          <w:p w14:paraId="38DA1B6C" w14:textId="4824F8B0" w:rsidR="001074DB" w:rsidRPr="0030431D" w:rsidRDefault="0030431D" w:rsidP="003F33C5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Усенко Наталья Ивановна</w:t>
            </w:r>
          </w:p>
        </w:tc>
        <w:tc>
          <w:tcPr>
            <w:tcW w:w="1914" w:type="dxa"/>
          </w:tcPr>
          <w:p w14:paraId="225AC1E6" w14:textId="28B7868D" w:rsidR="001074DB" w:rsidRPr="0030431D" w:rsidRDefault="0030431D" w:rsidP="003F33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председателя ТИК</w:t>
            </w:r>
          </w:p>
        </w:tc>
        <w:tc>
          <w:tcPr>
            <w:tcW w:w="1914" w:type="dxa"/>
          </w:tcPr>
          <w:p w14:paraId="0ECD48DC" w14:textId="014EFC1D" w:rsidR="001074DB" w:rsidRPr="0030431D" w:rsidRDefault="000E43F6" w:rsidP="003F33C5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0</w:t>
            </w:r>
            <w:r w:rsidR="0030431D" w:rsidRPr="0030431D">
              <w:rPr>
                <w:sz w:val="24"/>
                <w:szCs w:val="24"/>
              </w:rPr>
              <w:t>6</w:t>
            </w:r>
            <w:r w:rsidRPr="0030431D">
              <w:rPr>
                <w:sz w:val="24"/>
                <w:szCs w:val="24"/>
              </w:rPr>
              <w:t>.08</w:t>
            </w:r>
          </w:p>
        </w:tc>
        <w:tc>
          <w:tcPr>
            <w:tcW w:w="1915" w:type="dxa"/>
          </w:tcPr>
          <w:p w14:paraId="7470CB27" w14:textId="495F7E17" w:rsidR="001074DB" w:rsidRPr="0030431D" w:rsidRDefault="001074DB" w:rsidP="003F33C5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4</w:t>
            </w:r>
          </w:p>
        </w:tc>
      </w:tr>
      <w:tr w:rsidR="0030431D" w14:paraId="77780237" w14:textId="77777777" w:rsidTr="003F33C5">
        <w:tc>
          <w:tcPr>
            <w:tcW w:w="1914" w:type="dxa"/>
          </w:tcPr>
          <w:p w14:paraId="00B1B150" w14:textId="46E55C12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0422, 0423</w:t>
            </w:r>
          </w:p>
        </w:tc>
        <w:tc>
          <w:tcPr>
            <w:tcW w:w="1914" w:type="dxa"/>
          </w:tcPr>
          <w:p w14:paraId="3BEBE9C2" w14:textId="2B071F8C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Морозов Владимир Александрович</w:t>
            </w:r>
          </w:p>
        </w:tc>
        <w:tc>
          <w:tcPr>
            <w:tcW w:w="1914" w:type="dxa"/>
          </w:tcPr>
          <w:p w14:paraId="64738AF2" w14:textId="3969163B" w:rsidR="0030431D" w:rsidRPr="0030431D" w:rsidRDefault="0030431D" w:rsidP="0030431D">
            <w:pPr>
              <w:rPr>
                <w:sz w:val="24"/>
                <w:szCs w:val="24"/>
              </w:rPr>
            </w:pPr>
            <w:r w:rsidRPr="001D1E75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14" w:type="dxa"/>
          </w:tcPr>
          <w:p w14:paraId="3FA6588E" w14:textId="7C1B4B41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05.08</w:t>
            </w:r>
          </w:p>
        </w:tc>
        <w:tc>
          <w:tcPr>
            <w:tcW w:w="1915" w:type="dxa"/>
          </w:tcPr>
          <w:p w14:paraId="6BA015FA" w14:textId="7184E908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4</w:t>
            </w:r>
          </w:p>
        </w:tc>
      </w:tr>
      <w:tr w:rsidR="0030431D" w14:paraId="7DFED995" w14:textId="77777777" w:rsidTr="003F33C5">
        <w:tc>
          <w:tcPr>
            <w:tcW w:w="1914" w:type="dxa"/>
          </w:tcPr>
          <w:p w14:paraId="1CBE41EC" w14:textId="149D4C4D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0424, 0425, 0426, 0427</w:t>
            </w:r>
          </w:p>
        </w:tc>
        <w:tc>
          <w:tcPr>
            <w:tcW w:w="1914" w:type="dxa"/>
          </w:tcPr>
          <w:p w14:paraId="49F3B6E7" w14:textId="4B520EA2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Морозов Владимир Александрович</w:t>
            </w:r>
          </w:p>
        </w:tc>
        <w:tc>
          <w:tcPr>
            <w:tcW w:w="1914" w:type="dxa"/>
          </w:tcPr>
          <w:p w14:paraId="25BC904A" w14:textId="0F86AEAD" w:rsidR="0030431D" w:rsidRPr="0030431D" w:rsidRDefault="0030431D" w:rsidP="0030431D">
            <w:pPr>
              <w:rPr>
                <w:sz w:val="24"/>
                <w:szCs w:val="24"/>
              </w:rPr>
            </w:pPr>
            <w:r w:rsidRPr="001D1E75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14" w:type="dxa"/>
          </w:tcPr>
          <w:p w14:paraId="4DF82E97" w14:textId="6B01FB4F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11.08</w:t>
            </w:r>
          </w:p>
        </w:tc>
        <w:tc>
          <w:tcPr>
            <w:tcW w:w="1915" w:type="dxa"/>
          </w:tcPr>
          <w:p w14:paraId="45202A2D" w14:textId="12ECC78D" w:rsidR="0030431D" w:rsidRPr="0030431D" w:rsidRDefault="0030431D" w:rsidP="0030431D">
            <w:pPr>
              <w:rPr>
                <w:sz w:val="24"/>
                <w:szCs w:val="24"/>
              </w:rPr>
            </w:pPr>
            <w:r w:rsidRPr="0030431D">
              <w:rPr>
                <w:sz w:val="24"/>
                <w:szCs w:val="24"/>
              </w:rPr>
              <w:t>6</w:t>
            </w:r>
          </w:p>
        </w:tc>
      </w:tr>
      <w:tr w:rsidR="001074DB" w14:paraId="41A18B8A" w14:textId="77777777" w:rsidTr="003F33C5">
        <w:tc>
          <w:tcPr>
            <w:tcW w:w="7656" w:type="dxa"/>
            <w:gridSpan w:val="4"/>
          </w:tcPr>
          <w:p w14:paraId="10897B35" w14:textId="77777777" w:rsidR="001074DB" w:rsidRDefault="001074DB" w:rsidP="003F33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Общее количество участников обучения </w:t>
            </w:r>
          </w:p>
        </w:tc>
        <w:tc>
          <w:tcPr>
            <w:tcW w:w="1915" w:type="dxa"/>
          </w:tcPr>
          <w:p w14:paraId="05484C3E" w14:textId="0C64572A" w:rsidR="001074DB" w:rsidRDefault="000E43F6" w:rsidP="003F33C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</w:t>
            </w:r>
          </w:p>
        </w:tc>
      </w:tr>
    </w:tbl>
    <w:p w14:paraId="6D72FCA1" w14:textId="77777777" w:rsidR="001074DB" w:rsidRPr="001729FF" w:rsidRDefault="001074DB" w:rsidP="001074DB">
      <w:pPr>
        <w:rPr>
          <w:b/>
          <w:bCs/>
          <w:sz w:val="24"/>
          <w:szCs w:val="24"/>
        </w:rPr>
      </w:pPr>
    </w:p>
    <w:p w14:paraId="7E942EB8" w14:textId="77777777" w:rsidR="00B65772" w:rsidRDefault="00B65772" w:rsidP="006C4910">
      <w:pPr>
        <w:ind w:left="3969"/>
        <w:jc w:val="right"/>
        <w:rPr>
          <w:sz w:val="24"/>
          <w:szCs w:val="28"/>
        </w:rPr>
      </w:pPr>
    </w:p>
    <w:bookmarkEnd w:id="9"/>
    <w:p w14:paraId="40FA1031" w14:textId="77777777" w:rsidR="00F44D16" w:rsidRPr="00DF42F4" w:rsidRDefault="00F44D16" w:rsidP="00DF42F4">
      <w:pPr>
        <w:pStyle w:val="a7"/>
        <w:spacing w:line="240" w:lineRule="auto"/>
        <w:ind w:firstLine="0"/>
        <w:rPr>
          <w:sz w:val="20"/>
        </w:rPr>
      </w:pPr>
    </w:p>
    <w:sectPr w:rsidR="00F44D16" w:rsidRPr="00DF42F4" w:rsidSect="006C49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1B250" w14:textId="77777777" w:rsidR="00D72325" w:rsidRDefault="00D72325">
      <w:r>
        <w:separator/>
      </w:r>
    </w:p>
  </w:endnote>
  <w:endnote w:type="continuationSeparator" w:id="0">
    <w:p w14:paraId="223810B3" w14:textId="77777777" w:rsidR="00D72325" w:rsidRDefault="00D72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7CEBC" w14:textId="77777777" w:rsidR="00975170" w:rsidRDefault="00B43A5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5FA2E952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F081C" w14:textId="77777777" w:rsidR="00975170" w:rsidRDefault="00975170">
    <w:pPr>
      <w:pStyle w:val="a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E19C" w14:textId="77777777" w:rsidR="00CC372A" w:rsidRDefault="00CC37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A49E5" w14:textId="77777777" w:rsidR="00D72325" w:rsidRDefault="00D72325">
      <w:r>
        <w:separator/>
      </w:r>
    </w:p>
  </w:footnote>
  <w:footnote w:type="continuationSeparator" w:id="0">
    <w:p w14:paraId="1053224B" w14:textId="77777777" w:rsidR="00D72325" w:rsidRDefault="00D72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65D99" w14:textId="77777777" w:rsidR="00975170" w:rsidRDefault="00B43A5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1CF16963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52CA2" w14:textId="77777777" w:rsidR="00975170" w:rsidRDefault="00B43A5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A6195">
      <w:rPr>
        <w:noProof/>
      </w:rPr>
      <w:t>2</w:t>
    </w:r>
    <w:r>
      <w:fldChar w:fldCharType="end"/>
    </w:r>
  </w:p>
  <w:p w14:paraId="026E3413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49E374F1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27502D38" w14:textId="77777777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1" w:name="_Hlk226469319"/>
        </w:p>
      </w:tc>
    </w:tr>
    <w:tr w:rsidR="00A337B6" w:rsidRPr="00592A53" w14:paraId="023DBADC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360A12D9" w14:textId="77777777" w:rsidR="00CC372A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БЕРЕЗОВСКОГО МУНИЦИПАЛЬНОГО ОКРУГА</w:t>
          </w:r>
        </w:p>
        <w:p w14:paraId="3B81EBBE" w14:textId="77777777" w:rsidR="00A337B6" w:rsidRPr="00CA5A0E" w:rsidRDefault="00CC372A" w:rsidP="00112D4B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4839DBB3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15362D71" w14:textId="7777777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5A79FF46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15430C41" w14:textId="77777777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3BED0C6E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6EAE43CE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2E6C379D" w14:textId="77777777" w:rsidR="00811B95" w:rsidRPr="00201E8F" w:rsidRDefault="00F5745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F57452">
            <w:rPr>
              <w:rFonts w:ascii="Times New Roman" w:hAnsi="Times New Roman" w:cs="Times New Roman"/>
              <w:b/>
              <w:bCs/>
              <w:spacing w:val="20"/>
            </w:rPr>
            <w:t>с. Березовка</w:t>
          </w:r>
          <w:bookmarkEnd w:id="1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089E4C98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1DC1D9C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002AE0F" w14:textId="77777777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14:paraId="0468D14D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767EB"/>
    <w:multiLevelType w:val="hybridMultilevel"/>
    <w:tmpl w:val="E254411E"/>
    <w:lvl w:ilvl="0" w:tplc="D856F754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407159"/>
    <w:multiLevelType w:val="hybridMultilevel"/>
    <w:tmpl w:val="2EEA530A"/>
    <w:lvl w:ilvl="0" w:tplc="F7B211D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67580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692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71593"/>
    <w:rsid w:val="00085DCE"/>
    <w:rsid w:val="000A2AB8"/>
    <w:rsid w:val="000D0D54"/>
    <w:rsid w:val="000E43F6"/>
    <w:rsid w:val="000F1485"/>
    <w:rsid w:val="001074DB"/>
    <w:rsid w:val="00107B2D"/>
    <w:rsid w:val="00112D4B"/>
    <w:rsid w:val="0011344D"/>
    <w:rsid w:val="00115836"/>
    <w:rsid w:val="001243E3"/>
    <w:rsid w:val="00137969"/>
    <w:rsid w:val="00191482"/>
    <w:rsid w:val="001A00FC"/>
    <w:rsid w:val="001A6195"/>
    <w:rsid w:val="001B15BE"/>
    <w:rsid w:val="001B18F3"/>
    <w:rsid w:val="001B4E29"/>
    <w:rsid w:val="001C1318"/>
    <w:rsid w:val="001E39CC"/>
    <w:rsid w:val="00201E8F"/>
    <w:rsid w:val="00205244"/>
    <w:rsid w:val="00235F8A"/>
    <w:rsid w:val="00257A42"/>
    <w:rsid w:val="00264F65"/>
    <w:rsid w:val="00284734"/>
    <w:rsid w:val="00296CAB"/>
    <w:rsid w:val="002B21D1"/>
    <w:rsid w:val="002B3EE9"/>
    <w:rsid w:val="002C2A72"/>
    <w:rsid w:val="002D277C"/>
    <w:rsid w:val="002D4959"/>
    <w:rsid w:val="002E0409"/>
    <w:rsid w:val="002E2BDC"/>
    <w:rsid w:val="003012C6"/>
    <w:rsid w:val="00303229"/>
    <w:rsid w:val="00303589"/>
    <w:rsid w:val="0030431D"/>
    <w:rsid w:val="00331EFD"/>
    <w:rsid w:val="00343262"/>
    <w:rsid w:val="00346504"/>
    <w:rsid w:val="00347F74"/>
    <w:rsid w:val="00357CAF"/>
    <w:rsid w:val="00365DAC"/>
    <w:rsid w:val="00371D99"/>
    <w:rsid w:val="00382607"/>
    <w:rsid w:val="00383862"/>
    <w:rsid w:val="00385F5E"/>
    <w:rsid w:val="003A3ED3"/>
    <w:rsid w:val="003B5AAA"/>
    <w:rsid w:val="003C056B"/>
    <w:rsid w:val="003C306A"/>
    <w:rsid w:val="003C51F7"/>
    <w:rsid w:val="003E7736"/>
    <w:rsid w:val="003F3187"/>
    <w:rsid w:val="00412B26"/>
    <w:rsid w:val="00413458"/>
    <w:rsid w:val="00416985"/>
    <w:rsid w:val="00444E68"/>
    <w:rsid w:val="00447D5C"/>
    <w:rsid w:val="00450BAA"/>
    <w:rsid w:val="00461A95"/>
    <w:rsid w:val="00462428"/>
    <w:rsid w:val="00474EF2"/>
    <w:rsid w:val="004A1B98"/>
    <w:rsid w:val="004B052C"/>
    <w:rsid w:val="004B1FC7"/>
    <w:rsid w:val="004E2451"/>
    <w:rsid w:val="004F451C"/>
    <w:rsid w:val="005009D2"/>
    <w:rsid w:val="00507911"/>
    <w:rsid w:val="00512D15"/>
    <w:rsid w:val="005244D8"/>
    <w:rsid w:val="00524C40"/>
    <w:rsid w:val="00525A05"/>
    <w:rsid w:val="005276C9"/>
    <w:rsid w:val="00551323"/>
    <w:rsid w:val="005522B1"/>
    <w:rsid w:val="00556797"/>
    <w:rsid w:val="00592B00"/>
    <w:rsid w:val="005A62A6"/>
    <w:rsid w:val="005F7ABE"/>
    <w:rsid w:val="00600F16"/>
    <w:rsid w:val="00602F95"/>
    <w:rsid w:val="006235AE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C4910"/>
    <w:rsid w:val="006E3BCE"/>
    <w:rsid w:val="00741EB1"/>
    <w:rsid w:val="00751328"/>
    <w:rsid w:val="00756AB6"/>
    <w:rsid w:val="00772DA0"/>
    <w:rsid w:val="0077503D"/>
    <w:rsid w:val="00786CC9"/>
    <w:rsid w:val="00792ED3"/>
    <w:rsid w:val="007E4EC0"/>
    <w:rsid w:val="00811B95"/>
    <w:rsid w:val="00813760"/>
    <w:rsid w:val="0081478D"/>
    <w:rsid w:val="008338E7"/>
    <w:rsid w:val="00845340"/>
    <w:rsid w:val="00867F8C"/>
    <w:rsid w:val="00873008"/>
    <w:rsid w:val="00877D0A"/>
    <w:rsid w:val="008858AC"/>
    <w:rsid w:val="008907E9"/>
    <w:rsid w:val="008A4039"/>
    <w:rsid w:val="008B44FB"/>
    <w:rsid w:val="008B5678"/>
    <w:rsid w:val="008C35AF"/>
    <w:rsid w:val="008E61DA"/>
    <w:rsid w:val="008F37B9"/>
    <w:rsid w:val="00902D5C"/>
    <w:rsid w:val="00905991"/>
    <w:rsid w:val="009163CD"/>
    <w:rsid w:val="009213EB"/>
    <w:rsid w:val="0093411B"/>
    <w:rsid w:val="00975170"/>
    <w:rsid w:val="009E2B6B"/>
    <w:rsid w:val="009E37C7"/>
    <w:rsid w:val="009F19D1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F7867"/>
    <w:rsid w:val="00B02235"/>
    <w:rsid w:val="00B100EF"/>
    <w:rsid w:val="00B1160A"/>
    <w:rsid w:val="00B11B42"/>
    <w:rsid w:val="00B17649"/>
    <w:rsid w:val="00B237E4"/>
    <w:rsid w:val="00B33253"/>
    <w:rsid w:val="00B3427B"/>
    <w:rsid w:val="00B35EEA"/>
    <w:rsid w:val="00B36BA0"/>
    <w:rsid w:val="00B42A95"/>
    <w:rsid w:val="00B43A55"/>
    <w:rsid w:val="00B45B6A"/>
    <w:rsid w:val="00B46040"/>
    <w:rsid w:val="00B617B8"/>
    <w:rsid w:val="00B65772"/>
    <w:rsid w:val="00B7195A"/>
    <w:rsid w:val="00B72D4A"/>
    <w:rsid w:val="00B77D71"/>
    <w:rsid w:val="00B80E0B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372A"/>
    <w:rsid w:val="00CC46BF"/>
    <w:rsid w:val="00CC4879"/>
    <w:rsid w:val="00CD437F"/>
    <w:rsid w:val="00CD70D8"/>
    <w:rsid w:val="00CF1EBC"/>
    <w:rsid w:val="00D05B3A"/>
    <w:rsid w:val="00D277F2"/>
    <w:rsid w:val="00D4301A"/>
    <w:rsid w:val="00D50D5D"/>
    <w:rsid w:val="00D528D3"/>
    <w:rsid w:val="00D642F3"/>
    <w:rsid w:val="00D715AA"/>
    <w:rsid w:val="00D72325"/>
    <w:rsid w:val="00D81BB7"/>
    <w:rsid w:val="00D923FA"/>
    <w:rsid w:val="00DB235A"/>
    <w:rsid w:val="00DC6913"/>
    <w:rsid w:val="00DD43E0"/>
    <w:rsid w:val="00DE48F3"/>
    <w:rsid w:val="00DF0257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1C59"/>
    <w:rsid w:val="00EC22A9"/>
    <w:rsid w:val="00EC6E46"/>
    <w:rsid w:val="00ED46C9"/>
    <w:rsid w:val="00EF312D"/>
    <w:rsid w:val="00F23E87"/>
    <w:rsid w:val="00F30BDA"/>
    <w:rsid w:val="00F44D16"/>
    <w:rsid w:val="00F56E73"/>
    <w:rsid w:val="00F57452"/>
    <w:rsid w:val="00F64122"/>
    <w:rsid w:val="00F70748"/>
    <w:rsid w:val="00F827D8"/>
    <w:rsid w:val="00F8672F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259B5520"/>
  <w15:docId w15:val="{AAEA63AB-BB7C-4FEE-AF31-E6D3A794F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70D8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CD70D8"/>
    <w:pPr>
      <w:suppressAutoHyphens/>
      <w:spacing w:line="240" w:lineRule="exact"/>
    </w:pPr>
  </w:style>
  <w:style w:type="paragraph" w:styleId="a4">
    <w:name w:val="header"/>
    <w:basedOn w:val="a"/>
    <w:link w:val="a5"/>
    <w:rsid w:val="00CD70D8"/>
    <w:pPr>
      <w:jc w:val="center"/>
    </w:pPr>
  </w:style>
  <w:style w:type="paragraph" w:customStyle="1" w:styleId="a6">
    <w:name w:val="Заголовок к тексту"/>
    <w:basedOn w:val="a"/>
    <w:next w:val="a7"/>
    <w:rsid w:val="00CD70D8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CD70D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CD70D8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CD70D8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CD70D8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CD70D8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CD70D8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CD70D8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CD70D8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CD70D8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CD70D8"/>
    <w:pPr>
      <w:ind w:left="4252"/>
    </w:pPr>
  </w:style>
  <w:style w:type="character" w:styleId="af2">
    <w:name w:val="page number"/>
    <w:basedOn w:val="a0"/>
    <w:rsid w:val="00CD70D8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footnote text"/>
    <w:basedOn w:val="a"/>
    <w:link w:val="af7"/>
    <w:rsid w:val="006C4910"/>
    <w:rPr>
      <w:sz w:val="20"/>
    </w:rPr>
  </w:style>
  <w:style w:type="character" w:customStyle="1" w:styleId="af7">
    <w:name w:val="Текст сноски Знак"/>
    <w:basedOn w:val="a0"/>
    <w:link w:val="af6"/>
    <w:rsid w:val="006C4910"/>
  </w:style>
  <w:style w:type="character" w:styleId="af8">
    <w:name w:val="footnote reference"/>
    <w:rsid w:val="006C4910"/>
    <w:rPr>
      <w:vertAlign w:val="superscript"/>
    </w:rPr>
  </w:style>
  <w:style w:type="paragraph" w:styleId="af9">
    <w:name w:val="List Paragraph"/>
    <w:basedOn w:val="a"/>
    <w:uiPriority w:val="34"/>
    <w:qFormat/>
    <w:rsid w:val="00D52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59t004.permkra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120</TotalTime>
  <Pages>5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Admin</cp:lastModifiedBy>
  <cp:revision>22</cp:revision>
  <cp:lastPrinted>2026-07-17T11:29:00Z</cp:lastPrinted>
  <dcterms:created xsi:type="dcterms:W3CDTF">2026-05-05T06:10:00Z</dcterms:created>
  <dcterms:modified xsi:type="dcterms:W3CDTF">2026-07-25T07:33:00Z</dcterms:modified>
</cp:coreProperties>
</file>